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E126F" w14:textId="77777777" w:rsidR="00454B18" w:rsidRDefault="00454B18" w:rsidP="00690582">
      <w:r>
        <w:rPr>
          <w:noProof/>
        </w:rPr>
        <mc:AlternateContent>
          <mc:Choice Requires="wps">
            <w:drawing>
              <wp:anchor distT="0" distB="0" distL="0" distR="0" simplePos="0" relativeHeight="251656190" behindDoc="0" locked="1" layoutInCell="1" allowOverlap="1" wp14:anchorId="2F0C533A" wp14:editId="06E1AF4A">
                <wp:simplePos x="0" y="0"/>
                <wp:positionH relativeFrom="page">
                  <wp:posOffset>546735</wp:posOffset>
                </wp:positionH>
                <wp:positionV relativeFrom="page">
                  <wp:posOffset>720725</wp:posOffset>
                </wp:positionV>
                <wp:extent cx="4384675" cy="5332730"/>
                <wp:effectExtent l="0" t="0" r="0" b="127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4675" cy="533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8E504D" w14:textId="77777777" w:rsidR="00E4024F" w:rsidRPr="000510AE" w:rsidRDefault="00E4024F" w:rsidP="000510AE">
                            <w:pPr>
                              <w:pStyle w:val="PText-Titelcyan"/>
                            </w:pPr>
                            <w:r w:rsidRPr="000510AE">
                              <w:t xml:space="preserve">Weitere Informationen </w:t>
                            </w:r>
                          </w:p>
                          <w:p w14:paraId="61AB5371" w14:textId="77777777" w:rsidR="000C44B4" w:rsidRDefault="000C44B4" w:rsidP="00E4024F">
                            <w:pPr>
                              <w:tabs>
                                <w:tab w:val="left" w:pos="1985"/>
                              </w:tabs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04ACFC1B" w14:textId="77777777" w:rsidR="00A15D8C" w:rsidRPr="00BD7574" w:rsidRDefault="00A15D8C" w:rsidP="00E4024F">
                            <w:pPr>
                              <w:tabs>
                                <w:tab w:val="left" w:pos="1985"/>
                              </w:tabs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7B505A6B" w14:textId="5CCD0339" w:rsidR="00BD7574" w:rsidRPr="000510AE" w:rsidRDefault="00E4024F" w:rsidP="00F522DE">
                            <w:pPr>
                              <w:pStyle w:val="PText13pt"/>
                            </w:pPr>
                            <w:r w:rsidRPr="00646E77">
                              <w:rPr>
                                <w:b/>
                                <w:bCs/>
                              </w:rPr>
                              <w:t>Ort</w:t>
                            </w:r>
                            <w:r w:rsidRPr="000510AE">
                              <w:tab/>
                            </w:r>
                            <w:r w:rsidRPr="00246D15">
                              <w:t xml:space="preserve">Hotel </w:t>
                            </w:r>
                            <w:proofErr w:type="spellStart"/>
                            <w:r w:rsidR="00520555">
                              <w:t>Ländli</w:t>
                            </w:r>
                            <w:proofErr w:type="spellEnd"/>
                          </w:p>
                          <w:p w14:paraId="0B7B1C1C" w14:textId="4617A5B3" w:rsidR="00E4024F" w:rsidRPr="000510AE" w:rsidRDefault="00BD7574" w:rsidP="000510AE">
                            <w:pPr>
                              <w:pStyle w:val="PText13pt"/>
                            </w:pPr>
                            <w:r w:rsidRPr="000510AE">
                              <w:tab/>
                            </w:r>
                            <w:r w:rsidR="00520555">
                              <w:t xml:space="preserve">6315 Oberägeri </w:t>
                            </w:r>
                            <w:r w:rsidR="00E4024F" w:rsidRPr="000510AE">
                              <w:tab/>
                            </w:r>
                          </w:p>
                          <w:p w14:paraId="0CF204FD" w14:textId="77777777" w:rsidR="00E4024F" w:rsidRPr="000510AE" w:rsidRDefault="00E4024F" w:rsidP="000510AE">
                            <w:pPr>
                              <w:pStyle w:val="PText13pt"/>
                            </w:pPr>
                          </w:p>
                          <w:p w14:paraId="3BB614D5" w14:textId="1226987F" w:rsidR="00E4024F" w:rsidRPr="000510AE" w:rsidRDefault="00E4024F" w:rsidP="00107643">
                            <w:pPr>
                              <w:pStyle w:val="PText13pt"/>
                            </w:pPr>
                            <w:r w:rsidRPr="00646E77">
                              <w:rPr>
                                <w:b/>
                                <w:bCs/>
                              </w:rPr>
                              <w:t>Kosten</w:t>
                            </w:r>
                            <w:r w:rsidRPr="000510AE">
                              <w:tab/>
                            </w:r>
                            <w:r w:rsidR="00107643">
                              <w:t xml:space="preserve">CHF </w:t>
                            </w:r>
                            <w:r w:rsidR="00520555">
                              <w:t>80</w:t>
                            </w:r>
                            <w:r w:rsidR="00107643">
                              <w:t xml:space="preserve"> pro Person </w:t>
                            </w:r>
                          </w:p>
                          <w:p w14:paraId="0921BB29" w14:textId="77777777" w:rsidR="005302D9" w:rsidRDefault="00E4024F" w:rsidP="000510AE">
                            <w:pPr>
                              <w:pStyle w:val="PText13pt"/>
                              <w:ind w:left="1985"/>
                            </w:pPr>
                            <w:r w:rsidRPr="000510AE">
                              <w:t>Danke für die Überweisung des Beitrages</w:t>
                            </w:r>
                          </w:p>
                          <w:p w14:paraId="0A589D4D" w14:textId="6E15BBFB" w:rsidR="005B7B5C" w:rsidRDefault="00553752" w:rsidP="000510AE">
                            <w:pPr>
                              <w:pStyle w:val="PText13pt"/>
                              <w:ind w:left="1985"/>
                            </w:pPr>
                            <w:r>
                              <w:t>im Voraus.</w:t>
                            </w:r>
                          </w:p>
                          <w:p w14:paraId="7915E4C9" w14:textId="446FA6A3" w:rsidR="001458AF" w:rsidRDefault="00E4024F" w:rsidP="000510AE">
                            <w:pPr>
                              <w:pStyle w:val="PText13pt"/>
                              <w:ind w:left="1985"/>
                            </w:pPr>
                            <w:r w:rsidRPr="000510AE">
                              <w:t xml:space="preserve"> </w:t>
                            </w:r>
                            <w:r w:rsidR="00950B0B" w:rsidRPr="000510AE">
                              <w:br/>
                            </w:r>
                            <w:r w:rsidR="00356E83" w:rsidRPr="00356E83">
                              <w:rPr>
                                <w:noProof/>
                              </w:rPr>
                              <w:drawing>
                                <wp:inline distT="0" distB="0" distL="0" distR="0" wp14:anchorId="1552AA3A" wp14:editId="087CB549">
                                  <wp:extent cx="1043245" cy="1042035"/>
                                  <wp:effectExtent l="0" t="0" r="5080" b="5715"/>
                                  <wp:docPr id="20" name="Grafik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055453" cy="10542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4A0EB0" w14:textId="52D96CD7" w:rsidR="00E4024F" w:rsidRPr="000510AE" w:rsidRDefault="00E4024F" w:rsidP="000510AE">
                            <w:pPr>
                              <w:pStyle w:val="PText13pt"/>
                              <w:ind w:left="1985"/>
                            </w:pPr>
                            <w:r w:rsidRPr="000510AE">
                              <w:t>per</w:t>
                            </w:r>
                            <w:r w:rsidR="00950B0B" w:rsidRPr="000510AE">
                              <w:t xml:space="preserve"> </w:t>
                            </w:r>
                            <w:r w:rsidRPr="000510AE">
                              <w:t>Online-Banking</w:t>
                            </w:r>
                          </w:p>
                          <w:p w14:paraId="5B225193" w14:textId="3D31189C" w:rsidR="00E4024F" w:rsidRPr="000510AE" w:rsidRDefault="00E4024F" w:rsidP="000510AE">
                            <w:pPr>
                              <w:pStyle w:val="PText13pt"/>
                            </w:pPr>
                            <w:r w:rsidRPr="000510AE">
                              <w:tab/>
                              <w:t>Förderverein</w:t>
                            </w:r>
                          </w:p>
                          <w:p w14:paraId="4EA053DC" w14:textId="77CEC5F8" w:rsidR="00E4024F" w:rsidRPr="000510AE" w:rsidRDefault="00E4024F" w:rsidP="000510AE">
                            <w:pPr>
                              <w:pStyle w:val="PText13pt"/>
                            </w:pPr>
                            <w:r w:rsidRPr="000510AE">
                              <w:tab/>
                              <w:t>CH85 0900 0000 8002 1592 7</w:t>
                            </w:r>
                          </w:p>
                          <w:p w14:paraId="77BE087E" w14:textId="7ADE3AA3" w:rsidR="00E4024F" w:rsidRPr="000510AE" w:rsidRDefault="00E4024F" w:rsidP="000510AE">
                            <w:pPr>
                              <w:pStyle w:val="PText13pt"/>
                            </w:pPr>
                            <w:r w:rsidRPr="000510AE">
                              <w:tab/>
                              <w:t xml:space="preserve">Zweck: </w:t>
                            </w:r>
                            <w:r w:rsidR="00520555">
                              <w:t>19. März (Vor und Nachname)</w:t>
                            </w:r>
                          </w:p>
                          <w:p w14:paraId="5058C75A" w14:textId="77777777" w:rsidR="00E4024F" w:rsidRPr="000510AE" w:rsidRDefault="00E4024F" w:rsidP="000510AE">
                            <w:pPr>
                              <w:pStyle w:val="PText13pt"/>
                            </w:pPr>
                          </w:p>
                          <w:p w14:paraId="78E4B204" w14:textId="4AA89826" w:rsidR="00E4024F" w:rsidRPr="000510AE" w:rsidRDefault="00E4024F" w:rsidP="000510AE">
                            <w:pPr>
                              <w:pStyle w:val="PText13pt"/>
                            </w:pPr>
                            <w:r w:rsidRPr="00646E77">
                              <w:rPr>
                                <w:b/>
                                <w:bCs/>
                              </w:rPr>
                              <w:t>Ansprechperson</w:t>
                            </w:r>
                            <w:r w:rsidRPr="000510AE">
                              <w:tab/>
                            </w:r>
                            <w:r w:rsidR="00520555">
                              <w:t xml:space="preserve">Tanja Haas </w:t>
                            </w:r>
                          </w:p>
                          <w:p w14:paraId="788E39FD" w14:textId="7E5FB23C" w:rsidR="00E4024F" w:rsidRPr="00DC1881" w:rsidRDefault="00E4024F" w:rsidP="000510AE">
                            <w:pPr>
                              <w:pStyle w:val="PText13pt"/>
                            </w:pPr>
                            <w:r w:rsidRPr="000510AE">
                              <w:tab/>
                              <w:t xml:space="preserve">044 360 51 </w:t>
                            </w:r>
                            <w:r w:rsidR="001458AF">
                              <w:t>51</w:t>
                            </w:r>
                          </w:p>
                          <w:p w14:paraId="0353868A" w14:textId="77777777" w:rsidR="00E4024F" w:rsidRPr="000510AE" w:rsidRDefault="00E4024F" w:rsidP="000510AE">
                            <w:pPr>
                              <w:pStyle w:val="PText13pt"/>
                            </w:pPr>
                            <w:r w:rsidRPr="000510AE">
                              <w:tab/>
                            </w:r>
                            <w:r w:rsidR="00107643">
                              <w:t>info</w:t>
                            </w:r>
                            <w:r w:rsidRPr="000510AE">
                              <w:t>@behindertenseelsorge.ch</w:t>
                            </w:r>
                          </w:p>
                          <w:p w14:paraId="365D17B4" w14:textId="77777777" w:rsidR="00E4024F" w:rsidRPr="000510AE" w:rsidRDefault="00E4024F" w:rsidP="000510AE">
                            <w:pPr>
                              <w:pStyle w:val="PText13pt"/>
                            </w:pPr>
                          </w:p>
                          <w:p w14:paraId="2C631761" w14:textId="0DB3BA2A" w:rsidR="00454B18" w:rsidRPr="00646E77" w:rsidRDefault="00E4024F" w:rsidP="000510AE">
                            <w:pPr>
                              <w:pStyle w:val="PText13pt"/>
                              <w:rPr>
                                <w:b/>
                                <w:bCs/>
                                <w:color w:val="00A3DB"/>
                              </w:rPr>
                            </w:pPr>
                            <w:r w:rsidRPr="00646E77">
                              <w:rPr>
                                <w:b/>
                                <w:bCs/>
                                <w:color w:val="00A3DB"/>
                              </w:rPr>
                              <w:t>Anmeldeschluss</w:t>
                            </w:r>
                            <w:r w:rsidRPr="00646E77">
                              <w:rPr>
                                <w:b/>
                                <w:bCs/>
                                <w:color w:val="00A3DB"/>
                              </w:rPr>
                              <w:tab/>
                            </w:r>
                            <w:r w:rsidR="00107643">
                              <w:rPr>
                                <w:b/>
                                <w:bCs/>
                                <w:color w:val="00A3DB"/>
                              </w:rPr>
                              <w:t>Freitag</w:t>
                            </w:r>
                            <w:r w:rsidRPr="00646E77">
                              <w:rPr>
                                <w:b/>
                                <w:bCs/>
                                <w:color w:val="00A3DB"/>
                              </w:rPr>
                              <w:t xml:space="preserve">, </w:t>
                            </w:r>
                            <w:r w:rsidR="00520555">
                              <w:rPr>
                                <w:b/>
                                <w:bCs/>
                                <w:color w:val="00A3DB"/>
                              </w:rPr>
                              <w:t xml:space="preserve">03. März </w:t>
                            </w:r>
                            <w:r w:rsidRPr="00646E77">
                              <w:rPr>
                                <w:b/>
                                <w:bCs/>
                                <w:color w:val="00A3DB"/>
                              </w:rPr>
                              <w:t>2022</w:t>
                            </w:r>
                            <w:r w:rsidR="00950B0B" w:rsidRPr="00646E77">
                              <w:rPr>
                                <w:b/>
                                <w:bCs/>
                                <w:color w:val="00A3D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0C533A"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margin-left:43.05pt;margin-top:56.75pt;width:345.25pt;height:419.9pt;z-index:25165619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" filled="f" stroked="f" strokeweight=".5pt">
                <v:textbox inset="0,0,0,0">
                  <w:txbxContent>
                    <w:p w14:paraId="0F8E504D" w14:textId="77777777" w:rsidR="00E4024F" w:rsidRPr="000510AE" w:rsidRDefault="00E4024F" w:rsidP="000510AE">
                      <w:pPr>
                        <w:pStyle w:val="PText-Titelcyan"/>
                      </w:pPr>
                      <w:r w:rsidRPr="000510AE">
                        <w:t xml:space="preserve">Weitere Informationen </w:t>
                      </w:r>
                    </w:p>
                    <w:p w14:paraId="61AB5371" w14:textId="77777777" w:rsidR="000C44B4" w:rsidRDefault="000C44B4" w:rsidP="00E4024F">
                      <w:pPr>
                        <w:tabs>
                          <w:tab w:val="left" w:pos="1985"/>
                        </w:tabs>
                        <w:rPr>
                          <w:sz w:val="26"/>
                          <w:szCs w:val="26"/>
                        </w:rPr>
                      </w:pPr>
                    </w:p>
                    <w:p w14:paraId="04ACFC1B" w14:textId="77777777" w:rsidR="00A15D8C" w:rsidRPr="00BD7574" w:rsidRDefault="00A15D8C" w:rsidP="00E4024F">
                      <w:pPr>
                        <w:tabs>
                          <w:tab w:val="left" w:pos="1985"/>
                        </w:tabs>
                        <w:rPr>
                          <w:sz w:val="26"/>
                          <w:szCs w:val="26"/>
                        </w:rPr>
                      </w:pPr>
                    </w:p>
                    <w:p w14:paraId="7B505A6B" w14:textId="5CCD0339" w:rsidR="00BD7574" w:rsidRPr="000510AE" w:rsidRDefault="00E4024F" w:rsidP="00F522DE">
                      <w:pPr>
                        <w:pStyle w:val="PText13pt"/>
                      </w:pPr>
                      <w:r w:rsidRPr="00646E77">
                        <w:rPr>
                          <w:b/>
                          <w:bCs/>
                        </w:rPr>
                        <w:t>Ort</w:t>
                      </w:r>
                      <w:r w:rsidRPr="000510AE">
                        <w:tab/>
                      </w:r>
                      <w:r w:rsidRPr="00246D15">
                        <w:t xml:space="preserve">Hotel </w:t>
                      </w:r>
                      <w:proofErr w:type="spellStart"/>
                      <w:r w:rsidR="00520555">
                        <w:t>Ländli</w:t>
                      </w:r>
                      <w:proofErr w:type="spellEnd"/>
                    </w:p>
                    <w:p w14:paraId="0B7B1C1C" w14:textId="4617A5B3" w:rsidR="00E4024F" w:rsidRPr="000510AE" w:rsidRDefault="00BD7574" w:rsidP="000510AE">
                      <w:pPr>
                        <w:pStyle w:val="PText13pt"/>
                      </w:pPr>
                      <w:r w:rsidRPr="000510AE">
                        <w:tab/>
                      </w:r>
                      <w:r w:rsidR="00520555">
                        <w:t xml:space="preserve">6315 Oberägeri </w:t>
                      </w:r>
                      <w:r w:rsidR="00E4024F" w:rsidRPr="000510AE">
                        <w:tab/>
                      </w:r>
                    </w:p>
                    <w:p w14:paraId="0CF204FD" w14:textId="77777777" w:rsidR="00E4024F" w:rsidRPr="000510AE" w:rsidRDefault="00E4024F" w:rsidP="000510AE">
                      <w:pPr>
                        <w:pStyle w:val="PText13pt"/>
                      </w:pPr>
                    </w:p>
                    <w:p w14:paraId="3BB614D5" w14:textId="1226987F" w:rsidR="00E4024F" w:rsidRPr="000510AE" w:rsidRDefault="00E4024F" w:rsidP="00107643">
                      <w:pPr>
                        <w:pStyle w:val="PText13pt"/>
                      </w:pPr>
                      <w:r w:rsidRPr="00646E77">
                        <w:rPr>
                          <w:b/>
                          <w:bCs/>
                        </w:rPr>
                        <w:t>Kosten</w:t>
                      </w:r>
                      <w:r w:rsidRPr="000510AE">
                        <w:tab/>
                      </w:r>
                      <w:r w:rsidR="00107643">
                        <w:t xml:space="preserve">CHF </w:t>
                      </w:r>
                      <w:r w:rsidR="00520555">
                        <w:t>80</w:t>
                      </w:r>
                      <w:r w:rsidR="00107643">
                        <w:t xml:space="preserve"> pro Person </w:t>
                      </w:r>
                    </w:p>
                    <w:p w14:paraId="0921BB29" w14:textId="77777777" w:rsidR="005302D9" w:rsidRDefault="00E4024F" w:rsidP="000510AE">
                      <w:pPr>
                        <w:pStyle w:val="PText13pt"/>
                        <w:ind w:left="1985"/>
                      </w:pPr>
                      <w:r w:rsidRPr="000510AE">
                        <w:t>Danke für die Überweisung des Beitrages</w:t>
                      </w:r>
                    </w:p>
                    <w:p w14:paraId="0A589D4D" w14:textId="6E15BBFB" w:rsidR="005B7B5C" w:rsidRDefault="00553752" w:rsidP="000510AE">
                      <w:pPr>
                        <w:pStyle w:val="PText13pt"/>
                        <w:ind w:left="1985"/>
                      </w:pPr>
                      <w:r>
                        <w:t>im Voraus.</w:t>
                      </w:r>
                    </w:p>
                    <w:p w14:paraId="7915E4C9" w14:textId="446FA6A3" w:rsidR="001458AF" w:rsidRDefault="00E4024F" w:rsidP="000510AE">
                      <w:pPr>
                        <w:pStyle w:val="PText13pt"/>
                        <w:ind w:left="1985"/>
                      </w:pPr>
                      <w:r w:rsidRPr="000510AE">
                        <w:t xml:space="preserve"> </w:t>
                      </w:r>
                      <w:r w:rsidR="00950B0B" w:rsidRPr="000510AE">
                        <w:br/>
                      </w:r>
                      <w:r w:rsidR="00356E83" w:rsidRPr="00356E83">
                        <w:rPr>
                          <w:noProof/>
                        </w:rPr>
                        <w:drawing>
                          <wp:inline distT="0" distB="0" distL="0" distR="0" wp14:anchorId="1552AA3A" wp14:editId="087CB549">
                            <wp:extent cx="1043245" cy="1042035"/>
                            <wp:effectExtent l="0" t="0" r="5080" b="5715"/>
                            <wp:docPr id="20" name="Grafik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055453" cy="10542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4A0EB0" w14:textId="52D96CD7" w:rsidR="00E4024F" w:rsidRPr="000510AE" w:rsidRDefault="00E4024F" w:rsidP="000510AE">
                      <w:pPr>
                        <w:pStyle w:val="PText13pt"/>
                        <w:ind w:left="1985"/>
                      </w:pPr>
                      <w:r w:rsidRPr="000510AE">
                        <w:t>per</w:t>
                      </w:r>
                      <w:r w:rsidR="00950B0B" w:rsidRPr="000510AE">
                        <w:t xml:space="preserve"> </w:t>
                      </w:r>
                      <w:r w:rsidRPr="000510AE">
                        <w:t>Online-Banking</w:t>
                      </w:r>
                    </w:p>
                    <w:p w14:paraId="5B225193" w14:textId="3D31189C" w:rsidR="00E4024F" w:rsidRPr="000510AE" w:rsidRDefault="00E4024F" w:rsidP="000510AE">
                      <w:pPr>
                        <w:pStyle w:val="PText13pt"/>
                      </w:pPr>
                      <w:r w:rsidRPr="000510AE">
                        <w:tab/>
                        <w:t>Förderverein</w:t>
                      </w:r>
                    </w:p>
                    <w:p w14:paraId="4EA053DC" w14:textId="77CEC5F8" w:rsidR="00E4024F" w:rsidRPr="000510AE" w:rsidRDefault="00E4024F" w:rsidP="000510AE">
                      <w:pPr>
                        <w:pStyle w:val="PText13pt"/>
                      </w:pPr>
                      <w:r w:rsidRPr="000510AE">
                        <w:tab/>
                        <w:t>CH85 0900 0000 8002 1592 7</w:t>
                      </w:r>
                    </w:p>
                    <w:p w14:paraId="77BE087E" w14:textId="7ADE3AA3" w:rsidR="00E4024F" w:rsidRPr="000510AE" w:rsidRDefault="00E4024F" w:rsidP="000510AE">
                      <w:pPr>
                        <w:pStyle w:val="PText13pt"/>
                      </w:pPr>
                      <w:r w:rsidRPr="000510AE">
                        <w:tab/>
                        <w:t xml:space="preserve">Zweck: </w:t>
                      </w:r>
                      <w:r w:rsidR="00520555">
                        <w:t>19. März (Vor und Nachname)</w:t>
                      </w:r>
                    </w:p>
                    <w:p w14:paraId="5058C75A" w14:textId="77777777" w:rsidR="00E4024F" w:rsidRPr="000510AE" w:rsidRDefault="00E4024F" w:rsidP="000510AE">
                      <w:pPr>
                        <w:pStyle w:val="PText13pt"/>
                      </w:pPr>
                    </w:p>
                    <w:p w14:paraId="78E4B204" w14:textId="4AA89826" w:rsidR="00E4024F" w:rsidRPr="000510AE" w:rsidRDefault="00E4024F" w:rsidP="000510AE">
                      <w:pPr>
                        <w:pStyle w:val="PText13pt"/>
                      </w:pPr>
                      <w:r w:rsidRPr="00646E77">
                        <w:rPr>
                          <w:b/>
                          <w:bCs/>
                        </w:rPr>
                        <w:t>Ansprechperson</w:t>
                      </w:r>
                      <w:r w:rsidRPr="000510AE">
                        <w:tab/>
                      </w:r>
                      <w:r w:rsidR="00520555">
                        <w:t xml:space="preserve">Tanja Haas </w:t>
                      </w:r>
                    </w:p>
                    <w:p w14:paraId="788E39FD" w14:textId="7E5FB23C" w:rsidR="00E4024F" w:rsidRPr="00DC1881" w:rsidRDefault="00E4024F" w:rsidP="000510AE">
                      <w:pPr>
                        <w:pStyle w:val="PText13pt"/>
                      </w:pPr>
                      <w:r w:rsidRPr="000510AE">
                        <w:tab/>
                        <w:t xml:space="preserve">044 360 51 </w:t>
                      </w:r>
                      <w:r w:rsidR="001458AF">
                        <w:t>51</w:t>
                      </w:r>
                    </w:p>
                    <w:p w14:paraId="0353868A" w14:textId="77777777" w:rsidR="00E4024F" w:rsidRPr="000510AE" w:rsidRDefault="00E4024F" w:rsidP="000510AE">
                      <w:pPr>
                        <w:pStyle w:val="PText13pt"/>
                      </w:pPr>
                      <w:r w:rsidRPr="000510AE">
                        <w:tab/>
                      </w:r>
                      <w:r w:rsidR="00107643">
                        <w:t>info</w:t>
                      </w:r>
                      <w:r w:rsidRPr="000510AE">
                        <w:t>@behindertenseelsorge.ch</w:t>
                      </w:r>
                    </w:p>
                    <w:p w14:paraId="365D17B4" w14:textId="77777777" w:rsidR="00E4024F" w:rsidRPr="000510AE" w:rsidRDefault="00E4024F" w:rsidP="000510AE">
                      <w:pPr>
                        <w:pStyle w:val="PText13pt"/>
                      </w:pPr>
                    </w:p>
                    <w:p w14:paraId="2C631761" w14:textId="0DB3BA2A" w:rsidR="00454B18" w:rsidRPr="00646E77" w:rsidRDefault="00E4024F" w:rsidP="000510AE">
                      <w:pPr>
                        <w:pStyle w:val="PText13pt"/>
                        <w:rPr>
                          <w:b/>
                          <w:bCs/>
                          <w:color w:val="00A3DB"/>
                        </w:rPr>
                      </w:pPr>
                      <w:r w:rsidRPr="00646E77">
                        <w:rPr>
                          <w:b/>
                          <w:bCs/>
                          <w:color w:val="00A3DB"/>
                        </w:rPr>
                        <w:t>Anmeldeschluss</w:t>
                      </w:r>
                      <w:r w:rsidRPr="00646E77">
                        <w:rPr>
                          <w:b/>
                          <w:bCs/>
                          <w:color w:val="00A3DB"/>
                        </w:rPr>
                        <w:tab/>
                      </w:r>
                      <w:r w:rsidR="00107643">
                        <w:rPr>
                          <w:b/>
                          <w:bCs/>
                          <w:color w:val="00A3DB"/>
                        </w:rPr>
                        <w:t>Freitag</w:t>
                      </w:r>
                      <w:r w:rsidRPr="00646E77">
                        <w:rPr>
                          <w:b/>
                          <w:bCs/>
                          <w:color w:val="00A3DB"/>
                        </w:rPr>
                        <w:t xml:space="preserve">, </w:t>
                      </w:r>
                      <w:r w:rsidR="00520555">
                        <w:rPr>
                          <w:b/>
                          <w:bCs/>
                          <w:color w:val="00A3DB"/>
                        </w:rPr>
                        <w:t xml:space="preserve">03. März </w:t>
                      </w:r>
                      <w:r w:rsidRPr="00646E77">
                        <w:rPr>
                          <w:b/>
                          <w:bCs/>
                          <w:color w:val="00A3DB"/>
                        </w:rPr>
                        <w:t>2022</w:t>
                      </w:r>
                      <w:r w:rsidR="00950B0B" w:rsidRPr="00646E77">
                        <w:rPr>
                          <w:b/>
                          <w:bCs/>
                          <w:color w:val="00A3DB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</w:p>
    <w:p w14:paraId="200607F7" w14:textId="2450C45A" w:rsidR="00454B18" w:rsidRPr="00E127D5" w:rsidRDefault="00E127D5" w:rsidP="006169A1">
      <w:r>
        <w:rPr>
          <w:noProof/>
        </w:rPr>
        <mc:AlternateContent>
          <mc:Choice Requires="wps">
            <w:drawing>
              <wp:anchor distT="0" distB="0" distL="0" distR="0" simplePos="0" relativeHeight="251678720" behindDoc="0" locked="0" layoutInCell="1" allowOverlap="1" wp14:anchorId="1B0E6DD8" wp14:editId="1398C7A5">
                <wp:simplePos x="0" y="0"/>
                <wp:positionH relativeFrom="page">
                  <wp:posOffset>1822450</wp:posOffset>
                </wp:positionH>
                <wp:positionV relativeFrom="page">
                  <wp:posOffset>6191250</wp:posOffset>
                </wp:positionV>
                <wp:extent cx="3213100" cy="520065"/>
                <wp:effectExtent l="0" t="0" r="0" b="635"/>
                <wp:wrapSquare wrapText="bothSides"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100" cy="520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68B7D8" w14:textId="77777777" w:rsidR="00950B0B" w:rsidRPr="00E127D5" w:rsidRDefault="00950B0B" w:rsidP="00E127D5">
                            <w:r w:rsidRPr="00E127D5">
                              <w:t>Allgemeine Geschäftsbedingungen</w:t>
                            </w:r>
                          </w:p>
                          <w:p w14:paraId="5F61A96A" w14:textId="77777777" w:rsidR="00950B0B" w:rsidRPr="00E127D5" w:rsidRDefault="00950B0B" w:rsidP="00E127D5">
                            <w:r w:rsidRPr="00E127D5">
                              <w:t>Zum Lesen bitte QR-Scanner öffnen!</w:t>
                            </w:r>
                          </w:p>
                          <w:p w14:paraId="40AD4071" w14:textId="77777777" w:rsidR="00950B0B" w:rsidRPr="000510AE" w:rsidRDefault="00950B0B" w:rsidP="00E127D5">
                            <w:pPr>
                              <w:rPr>
                                <w:szCs w:val="20"/>
                              </w:rPr>
                            </w:pPr>
                            <w:r w:rsidRPr="000510AE">
                              <w:rPr>
                                <w:szCs w:val="20"/>
                              </w:rPr>
                              <w:t>Mehr Informationen</w:t>
                            </w:r>
                            <w:r w:rsidR="00D05196" w:rsidRPr="000510AE">
                              <w:rPr>
                                <w:szCs w:val="20"/>
                              </w:rPr>
                              <w:t xml:space="preserve"> auf </w:t>
                            </w:r>
                            <w:hyperlink r:id="rId8" w:history="1">
                              <w:r w:rsidR="00D05196" w:rsidRPr="000510AE">
                                <w:rPr>
                                  <w:szCs w:val="20"/>
                                </w:rPr>
                                <w:t>www.behindertenseelsorge.ch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E6DD8" id="Textfeld 19" o:spid="_x0000_s1027" type="#_x0000_t202" style="position:absolute;margin-left:143.5pt;margin-top:487.5pt;width:253pt;height:40.95pt;z-index:251678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" filled="f" stroked="f" strokeweight=".5pt">
                <v:textbox inset="0,0,0,0">
                  <w:txbxContent>
                    <w:p w14:paraId="2F68B7D8" w14:textId="77777777" w:rsidR="00950B0B" w:rsidRPr="00E127D5" w:rsidRDefault="00950B0B" w:rsidP="00E127D5">
                      <w:r w:rsidRPr="00E127D5">
                        <w:t>Allgemeine Geschäftsbedingungen</w:t>
                      </w:r>
                    </w:p>
                    <w:p w14:paraId="5F61A96A" w14:textId="77777777" w:rsidR="00950B0B" w:rsidRPr="00E127D5" w:rsidRDefault="00950B0B" w:rsidP="00E127D5">
                      <w:r w:rsidRPr="00E127D5">
                        <w:t>Zum Lesen bitte QR-Scanner öffnen!</w:t>
                      </w:r>
                    </w:p>
                    <w:p w14:paraId="40AD4071" w14:textId="77777777" w:rsidR="00950B0B" w:rsidRPr="000510AE" w:rsidRDefault="00950B0B" w:rsidP="00E127D5">
                      <w:pPr>
                        <w:rPr>
                          <w:szCs w:val="20"/>
                        </w:rPr>
                      </w:pPr>
                      <w:r w:rsidRPr="000510AE">
                        <w:rPr>
                          <w:szCs w:val="20"/>
                        </w:rPr>
                        <w:t>Mehr Informationen</w:t>
                      </w:r>
                      <w:r w:rsidR="00D05196" w:rsidRPr="000510AE">
                        <w:rPr>
                          <w:szCs w:val="20"/>
                        </w:rPr>
                        <w:t xml:space="preserve"> auf </w:t>
                      </w:r>
                      <w:hyperlink r:id="rId9" w:history="1">
                        <w:r w:rsidR="00D05196" w:rsidRPr="000510AE">
                          <w:rPr>
                            <w:szCs w:val="20"/>
                          </w:rPr>
                          <w:t>www.behindertenseelsorge.ch</w:t>
                        </w:r>
                      </w:hyperlink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620852">
        <w:rPr>
          <w:noProof/>
        </w:rPr>
        <mc:AlternateContent>
          <mc:Choice Requires="wps">
            <w:drawing>
              <wp:anchor distT="0" distB="0" distL="114300" distR="114300" simplePos="0" relativeHeight="251681023" behindDoc="0" locked="0" layoutInCell="1" allowOverlap="1" wp14:anchorId="672FC60D" wp14:editId="2ECDDB02">
                <wp:simplePos x="0" y="0"/>
                <wp:positionH relativeFrom="column">
                  <wp:posOffset>5866960</wp:posOffset>
                </wp:positionH>
                <wp:positionV relativeFrom="page">
                  <wp:posOffset>3240042</wp:posOffset>
                </wp:positionV>
                <wp:extent cx="3925727" cy="358290"/>
                <wp:effectExtent l="0" t="0" r="0" b="0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5727" cy="358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EF1961" w14:textId="3E645307" w:rsidR="00E4024F" w:rsidRPr="00173209" w:rsidRDefault="00E4024F" w:rsidP="00F522DE">
                            <w:pPr>
                              <w:pStyle w:val="H3Titelkleinwhite"/>
                            </w:pPr>
                            <w:r w:rsidRPr="00173209">
                              <w:t>S</w:t>
                            </w:r>
                            <w:r w:rsidR="00585059">
                              <w:t>onntag</w:t>
                            </w:r>
                            <w:r w:rsidRPr="00173209">
                              <w:t xml:space="preserve">, </w:t>
                            </w:r>
                            <w:r w:rsidR="00DC1881">
                              <w:t>19. März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FC60D" id="Textfeld 16" o:spid="_x0000_s1028" type="#_x0000_t202" style="position:absolute;margin-left:461.95pt;margin-top:255.1pt;width:309.1pt;height:28.2pt;z-index:251681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" filled="f" stroked="f" strokeweight=".5pt">
                <v:textbox inset="0,0,0,0">
                  <w:txbxContent>
                    <w:p w14:paraId="51EF1961" w14:textId="3E645307" w:rsidR="00E4024F" w:rsidRPr="00173209" w:rsidRDefault="00E4024F" w:rsidP="00F522DE">
                      <w:pPr>
                        <w:pStyle w:val="H3Titelkleinwhite"/>
                      </w:pPr>
                      <w:r w:rsidRPr="00173209">
                        <w:t>S</w:t>
                      </w:r>
                      <w:r w:rsidR="00585059">
                        <w:t>onntag</w:t>
                      </w:r>
                      <w:r w:rsidRPr="00173209">
                        <w:t xml:space="preserve">, </w:t>
                      </w:r>
                      <w:r w:rsidR="00DC1881">
                        <w:t>19. März 2023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20852">
        <w:rPr>
          <w:noProof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2A579FFD" wp14:editId="7EA17297">
                <wp:simplePos x="0" y="0"/>
                <wp:positionH relativeFrom="page">
                  <wp:posOffset>5364480</wp:posOffset>
                </wp:positionH>
                <wp:positionV relativeFrom="page">
                  <wp:posOffset>2378075</wp:posOffset>
                </wp:positionV>
                <wp:extent cx="4428000" cy="1219835"/>
                <wp:effectExtent l="0" t="0" r="4445" b="0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8000" cy="1219835"/>
                        </a:xfrm>
                        <a:prstGeom prst="rect">
                          <a:avLst/>
                        </a:prstGeom>
                        <a:solidFill>
                          <a:srgbClr val="00A3D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49A4C7" id="Rechteck 1" o:spid="_x0000_s1026" style="position:absolute;margin-left:422.4pt;margin-top:187.25pt;width:348.65pt;height:96.05pt;z-index:2516551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" fillcolor="#00a3db" stroked="f" strokeweight="1pt">
                <w10:wrap anchorx="page" anchory="page"/>
              </v:rect>
            </w:pict>
          </mc:Fallback>
        </mc:AlternateContent>
      </w:r>
      <w:r w:rsidR="00620852">
        <w:rPr>
          <w:noProof/>
        </w:rPr>
        <mc:AlternateContent>
          <mc:Choice Requires="wps">
            <w:drawing>
              <wp:anchor distT="0" distB="0" distL="114300" distR="114300" simplePos="0" relativeHeight="251681279" behindDoc="0" locked="0" layoutInCell="1" allowOverlap="1" wp14:anchorId="12B60837" wp14:editId="6C65D51C">
                <wp:simplePos x="0" y="0"/>
                <wp:positionH relativeFrom="column">
                  <wp:posOffset>5866960</wp:posOffset>
                </wp:positionH>
                <wp:positionV relativeFrom="page">
                  <wp:posOffset>2896481</wp:posOffset>
                </wp:positionV>
                <wp:extent cx="3925727" cy="342900"/>
                <wp:effectExtent l="0" t="0" r="0" b="0"/>
                <wp:wrapNone/>
                <wp:docPr id="34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5727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74797F" w14:textId="20C0A970" w:rsidR="00E4024F" w:rsidRPr="00173209" w:rsidRDefault="00633BAE" w:rsidP="00173209">
                            <w:pPr>
                              <w:pStyle w:val="H2Titelmittelwhite"/>
                            </w:pPr>
                            <w:r>
                              <w:t xml:space="preserve">nach </w:t>
                            </w:r>
                            <w:r w:rsidR="00DC1881">
                              <w:t>Oberägeri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60837" id="Textfeld 34" o:spid="_x0000_s1029" type="#_x0000_t202" style="position:absolute;margin-left:461.95pt;margin-top:228.05pt;width:309.1pt;height:27pt;z-index:251681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" filled="f" stroked="f" strokeweight=".5pt">
                <v:textbox inset="0,0,0,0">
                  <w:txbxContent>
                    <w:p w14:paraId="0474797F" w14:textId="20C0A970" w:rsidR="00E4024F" w:rsidRPr="00173209" w:rsidRDefault="00633BAE" w:rsidP="00173209">
                      <w:pPr>
                        <w:pStyle w:val="H2Titelmittelwhite"/>
                      </w:pPr>
                      <w:r>
                        <w:t xml:space="preserve">nach </w:t>
                      </w:r>
                      <w:r w:rsidR="00DC1881">
                        <w:t>Oberägeri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2085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AD76AE" wp14:editId="2EAEAD14">
                <wp:simplePos x="0" y="0"/>
                <wp:positionH relativeFrom="column">
                  <wp:posOffset>5866960</wp:posOffset>
                </wp:positionH>
                <wp:positionV relativeFrom="page">
                  <wp:posOffset>2410210</wp:posOffset>
                </wp:positionV>
                <wp:extent cx="3925727" cy="486000"/>
                <wp:effectExtent l="0" t="0" r="0" b="0"/>
                <wp:wrapNone/>
                <wp:docPr id="33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5727" cy="4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B41A09" w14:textId="33B8E873" w:rsidR="00E4024F" w:rsidRPr="00173209" w:rsidRDefault="0060461F" w:rsidP="00173209">
                            <w:pPr>
                              <w:pStyle w:val="H1Titelgrosswhite"/>
                            </w:pPr>
                            <w:r>
                              <w:t xml:space="preserve">Tagesausflug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D76AE" id="Textfeld 33" o:spid="_x0000_s1030" type="#_x0000_t202" style="position:absolute;margin-left:461.95pt;margin-top:189.8pt;width:309.1pt;height:38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" filled="f" stroked="f" strokeweight=".5pt">
                <v:textbox inset="0,0,0,0">
                  <w:txbxContent>
                    <w:p w14:paraId="6DB41A09" w14:textId="33B8E873" w:rsidR="00E4024F" w:rsidRPr="00173209" w:rsidRDefault="0060461F" w:rsidP="00173209">
                      <w:pPr>
                        <w:pStyle w:val="H1Titelgrosswhite"/>
                      </w:pPr>
                      <w:r>
                        <w:t xml:space="preserve">Tagesausflug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A278C">
        <w:rPr>
          <w:noProof/>
        </w:rPr>
        <w:drawing>
          <wp:anchor distT="0" distB="0" distL="114300" distR="114300" simplePos="0" relativeHeight="251672984" behindDoc="0" locked="0" layoutInCell="1" allowOverlap="1" wp14:anchorId="7E32B71F" wp14:editId="7AA81ED0">
            <wp:simplePos x="0" y="0"/>
            <wp:positionH relativeFrom="column">
              <wp:posOffset>1808777</wp:posOffset>
            </wp:positionH>
            <wp:positionV relativeFrom="paragraph">
              <wp:posOffset>5677359</wp:posOffset>
            </wp:positionV>
            <wp:extent cx="312659" cy="312408"/>
            <wp:effectExtent l="0" t="0" r="5080" b="5715"/>
            <wp:wrapNone/>
            <wp:docPr id="8" name="Grafik 8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>
                      <a:hlinkClick r:id="rId10"/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59" cy="312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278C">
        <w:rPr>
          <w:noProof/>
        </w:rPr>
        <w:drawing>
          <wp:anchor distT="0" distB="0" distL="114300" distR="114300" simplePos="0" relativeHeight="251674008" behindDoc="0" locked="0" layoutInCell="1" allowOverlap="1" wp14:anchorId="1EB309D3" wp14:editId="558CABA8">
            <wp:simplePos x="0" y="0"/>
            <wp:positionH relativeFrom="column">
              <wp:posOffset>2244632</wp:posOffset>
            </wp:positionH>
            <wp:positionV relativeFrom="paragraph">
              <wp:posOffset>5677359</wp:posOffset>
            </wp:positionV>
            <wp:extent cx="312659" cy="312408"/>
            <wp:effectExtent l="0" t="0" r="5080" b="5715"/>
            <wp:wrapNone/>
            <wp:docPr id="9" name="Grafik 9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>
                      <a:hlinkClick r:id="rId12"/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59" cy="312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278C">
        <w:rPr>
          <w:noProof/>
        </w:rPr>
        <w:drawing>
          <wp:anchor distT="0" distB="0" distL="114300" distR="114300" simplePos="0" relativeHeight="251675032" behindDoc="0" locked="0" layoutInCell="1" allowOverlap="1" wp14:anchorId="10A23B3A" wp14:editId="3AC6E8D4">
            <wp:simplePos x="0" y="0"/>
            <wp:positionH relativeFrom="column">
              <wp:posOffset>2680487</wp:posOffset>
            </wp:positionH>
            <wp:positionV relativeFrom="paragraph">
              <wp:posOffset>5677359</wp:posOffset>
            </wp:positionV>
            <wp:extent cx="312659" cy="312408"/>
            <wp:effectExtent l="0" t="0" r="5080" b="5715"/>
            <wp:wrapNone/>
            <wp:docPr id="10" name="Grafik 10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>
                      <a:hlinkClick r:id="rId14"/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59" cy="312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1900">
        <w:rPr>
          <w:noProof/>
        </w:rPr>
        <w:drawing>
          <wp:anchor distT="0" distB="0" distL="114300" distR="114300" simplePos="0" relativeHeight="251680768" behindDoc="0" locked="0" layoutInCell="1" allowOverlap="1" wp14:anchorId="6661B6FE" wp14:editId="712E86EA">
            <wp:simplePos x="0" y="0"/>
            <wp:positionH relativeFrom="page">
              <wp:posOffset>1151890</wp:posOffset>
            </wp:positionH>
            <wp:positionV relativeFrom="page">
              <wp:posOffset>6178861</wp:posOffset>
            </wp:positionV>
            <wp:extent cx="485775" cy="478790"/>
            <wp:effectExtent l="0" t="0" r="0" b="381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7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24F">
        <w:rPr>
          <w:noProof/>
        </w:rPr>
        <w:drawing>
          <wp:anchor distT="0" distB="0" distL="0" distR="0" simplePos="0" relativeHeight="251654140" behindDoc="0" locked="1" layoutInCell="1" allowOverlap="1" wp14:anchorId="5FA940EF" wp14:editId="4A871BA1">
            <wp:simplePos x="0" y="0"/>
            <wp:positionH relativeFrom="page">
              <wp:posOffset>5362575</wp:posOffset>
            </wp:positionH>
            <wp:positionV relativeFrom="page">
              <wp:posOffset>3238500</wp:posOffset>
            </wp:positionV>
            <wp:extent cx="5327650" cy="4319905"/>
            <wp:effectExtent l="0" t="0" r="6350" b="4445"/>
            <wp:wrapThrough wrapText="bothSides">
              <wp:wrapPolygon edited="0">
                <wp:start x="0" y="0"/>
                <wp:lineTo x="0" y="21527"/>
                <wp:lineTo x="21549" y="21527"/>
                <wp:lineTo x="21549" y="0"/>
                <wp:lineTo x="0" y="0"/>
              </wp:wrapPolygon>
            </wp:wrapThrough>
            <wp:docPr id="44" name="Grafik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fik 44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4" r="15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431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24F">
        <w:rPr>
          <w:noProof/>
        </w:rPr>
        <mc:AlternateContent>
          <mc:Choice Requires="wps">
            <w:drawing>
              <wp:anchor distT="0" distB="0" distL="114300" distR="114300" simplePos="0" relativeHeight="251680958" behindDoc="0" locked="0" layoutInCell="1" allowOverlap="1" wp14:anchorId="058C696D" wp14:editId="76B52108">
                <wp:simplePos x="0" y="0"/>
                <wp:positionH relativeFrom="page">
                  <wp:posOffset>10333355</wp:posOffset>
                </wp:positionH>
                <wp:positionV relativeFrom="page">
                  <wp:posOffset>3240405</wp:posOffset>
                </wp:positionV>
                <wp:extent cx="360000" cy="4320000"/>
                <wp:effectExtent l="0" t="0" r="0" b="0"/>
                <wp:wrapNone/>
                <wp:docPr id="38" name="Rechtec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43200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BE1A5D" id="Rechteck 38" o:spid="_x0000_s1026" style="position:absolute;margin-left:813.65pt;margin-top:255.15pt;width:28.35pt;height:340.15pt;z-index:2516809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" fillcolor="#00b0f0" stroked="f" strokeweight="1pt">
                <w10:wrap anchorx="page" anchory="page"/>
              </v:rect>
            </w:pict>
          </mc:Fallback>
        </mc:AlternateContent>
      </w:r>
      <w:r w:rsidR="00527D29">
        <w:t xml:space="preserve"> </w:t>
      </w:r>
      <w:r w:rsidR="00454B18">
        <w:br w:type="page"/>
      </w:r>
    </w:p>
    <w:p w14:paraId="226C47D4" w14:textId="1954A96B" w:rsidR="00973A74" w:rsidRDefault="00C937E3" w:rsidP="00E127D5"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3F5616E0" wp14:editId="09AF1F04">
            <wp:simplePos x="0" y="0"/>
            <wp:positionH relativeFrom="column">
              <wp:posOffset>5916930</wp:posOffset>
            </wp:positionH>
            <wp:positionV relativeFrom="paragraph">
              <wp:posOffset>5123180</wp:posOffset>
            </wp:positionV>
            <wp:extent cx="676910" cy="577850"/>
            <wp:effectExtent l="0" t="0" r="8890" b="0"/>
            <wp:wrapNone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910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1DC13714" wp14:editId="6274D61E">
            <wp:simplePos x="0" y="0"/>
            <wp:positionH relativeFrom="column">
              <wp:posOffset>5915660</wp:posOffset>
            </wp:positionH>
            <wp:positionV relativeFrom="paragraph">
              <wp:posOffset>4189095</wp:posOffset>
            </wp:positionV>
            <wp:extent cx="676910" cy="577850"/>
            <wp:effectExtent l="0" t="0" r="8890" b="0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k 26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910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5B0E1DAA" wp14:editId="343F62FE">
            <wp:simplePos x="0" y="0"/>
            <wp:positionH relativeFrom="column">
              <wp:posOffset>5911850</wp:posOffset>
            </wp:positionH>
            <wp:positionV relativeFrom="paragraph">
              <wp:posOffset>3369945</wp:posOffset>
            </wp:positionV>
            <wp:extent cx="677545" cy="577850"/>
            <wp:effectExtent l="0" t="0" r="8255" b="0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k 25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545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36B4362D" wp14:editId="2EA59BC9">
            <wp:simplePos x="0" y="0"/>
            <wp:positionH relativeFrom="column">
              <wp:posOffset>5910580</wp:posOffset>
            </wp:positionH>
            <wp:positionV relativeFrom="paragraph">
              <wp:posOffset>2569845</wp:posOffset>
            </wp:positionV>
            <wp:extent cx="677545" cy="577850"/>
            <wp:effectExtent l="0" t="0" r="0" b="0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545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56472466" wp14:editId="66C96BA2">
            <wp:simplePos x="0" y="0"/>
            <wp:positionH relativeFrom="column">
              <wp:posOffset>5867400</wp:posOffset>
            </wp:positionH>
            <wp:positionV relativeFrom="paragraph">
              <wp:posOffset>1579245</wp:posOffset>
            </wp:positionV>
            <wp:extent cx="676910" cy="577850"/>
            <wp:effectExtent l="0" t="0" r="8890" b="0"/>
            <wp:wrapNone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fik 30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910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0FDD605A" wp14:editId="6E041098">
            <wp:simplePos x="0" y="0"/>
            <wp:positionH relativeFrom="column">
              <wp:posOffset>5872480</wp:posOffset>
            </wp:positionH>
            <wp:positionV relativeFrom="paragraph">
              <wp:posOffset>6124575</wp:posOffset>
            </wp:positionV>
            <wp:extent cx="677545" cy="577850"/>
            <wp:effectExtent l="0" t="0" r="0" b="0"/>
            <wp:wrapNone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fik 29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545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78C">
        <w:rPr>
          <w:noProof/>
        </w:rPr>
        <w:drawing>
          <wp:anchor distT="0" distB="0" distL="114300" distR="114300" simplePos="0" relativeHeight="251701248" behindDoc="0" locked="0" layoutInCell="1" allowOverlap="1" wp14:anchorId="201F23A4" wp14:editId="14D8A86B">
            <wp:simplePos x="0" y="0"/>
            <wp:positionH relativeFrom="column">
              <wp:posOffset>2859405</wp:posOffset>
            </wp:positionH>
            <wp:positionV relativeFrom="paragraph">
              <wp:posOffset>5048250</wp:posOffset>
            </wp:positionV>
            <wp:extent cx="1917501" cy="1571625"/>
            <wp:effectExtent l="0" t="0" r="6985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501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6C33">
        <w:rPr>
          <w:noProof/>
        </w:rPr>
        <w:drawing>
          <wp:anchor distT="0" distB="0" distL="114300" distR="114300" simplePos="0" relativeHeight="251660288" behindDoc="0" locked="0" layoutInCell="1" allowOverlap="1" wp14:anchorId="4E7B039D" wp14:editId="68D491F6">
            <wp:simplePos x="0" y="0"/>
            <wp:positionH relativeFrom="column">
              <wp:posOffset>7683500</wp:posOffset>
            </wp:positionH>
            <wp:positionV relativeFrom="paragraph">
              <wp:posOffset>6861810</wp:posOffset>
            </wp:positionV>
            <wp:extent cx="462915" cy="361950"/>
            <wp:effectExtent l="0" t="0" r="0" b="635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6C33">
        <w:rPr>
          <w:noProof/>
        </w:rPr>
        <w:drawing>
          <wp:anchor distT="0" distB="0" distL="114300" distR="114300" simplePos="0" relativeHeight="251659264" behindDoc="0" locked="0" layoutInCell="1" allowOverlap="1" wp14:anchorId="580F2BE0" wp14:editId="5D1283BD">
            <wp:simplePos x="0" y="0"/>
            <wp:positionH relativeFrom="column">
              <wp:posOffset>8425180</wp:posOffset>
            </wp:positionH>
            <wp:positionV relativeFrom="paragraph">
              <wp:posOffset>6842760</wp:posOffset>
            </wp:positionV>
            <wp:extent cx="462915" cy="361950"/>
            <wp:effectExtent l="0" t="0" r="0" b="635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0582">
        <w:rPr>
          <w:noProof/>
        </w:rPr>
        <mc:AlternateContent>
          <mc:Choice Requires="wps">
            <w:drawing>
              <wp:anchor distT="0" distB="0" distL="0" distR="0" simplePos="0" relativeHeight="251683840" behindDoc="0" locked="1" layoutInCell="1" allowOverlap="1" wp14:anchorId="08FBEEDD" wp14:editId="440745F6">
                <wp:simplePos x="0" y="0"/>
                <wp:positionH relativeFrom="page">
                  <wp:posOffset>540385</wp:posOffset>
                </wp:positionH>
                <wp:positionV relativeFrom="page">
                  <wp:posOffset>720090</wp:posOffset>
                </wp:positionV>
                <wp:extent cx="4320000" cy="6120000"/>
                <wp:effectExtent l="0" t="0" r="4445" b="14605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0000" cy="612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94D451" w14:textId="77777777" w:rsidR="00B742AE" w:rsidRDefault="00B742AE" w:rsidP="00B742AE">
                            <w:pPr>
                              <w:pStyle w:val="PText13pt"/>
                              <w:spacing w:line="276" w:lineRule="auto"/>
                            </w:pPr>
                            <w:r w:rsidRPr="00CE05F9">
                              <w:t xml:space="preserve">Liebe </w:t>
                            </w:r>
                            <w:r>
                              <w:t>Freundinnen und Freunde der Behindertenseelsorge</w:t>
                            </w:r>
                          </w:p>
                          <w:p w14:paraId="20A926C8" w14:textId="77777777" w:rsidR="00690582" w:rsidRPr="00CE05F9" w:rsidRDefault="00690582" w:rsidP="00801208">
                            <w:pPr>
                              <w:pStyle w:val="PText13pt"/>
                              <w:spacing w:line="276" w:lineRule="auto"/>
                            </w:pPr>
                          </w:p>
                          <w:p w14:paraId="0F15749A" w14:textId="77777777" w:rsidR="00520555" w:rsidRPr="00A75379" w:rsidRDefault="00520555" w:rsidP="00520555">
                            <w:pP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4526DEFC" w14:textId="77777777" w:rsidR="00520555" w:rsidRPr="0075217C" w:rsidRDefault="00520555" w:rsidP="00520555">
                            <w:pPr>
                              <w:rPr>
                                <w:b/>
                                <w:bCs/>
                                <w:color w:val="00A3DA"/>
                                <w:sz w:val="26"/>
                                <w:szCs w:val="26"/>
                              </w:rPr>
                            </w:pPr>
                            <w:r w:rsidRPr="0075217C">
                              <w:rPr>
                                <w:b/>
                                <w:bCs/>
                                <w:color w:val="00A3DA"/>
                                <w:sz w:val="26"/>
                                <w:szCs w:val="26"/>
                              </w:rPr>
                              <w:t>«Heilsame Wege ins neue Leben»</w:t>
                            </w:r>
                          </w:p>
                          <w:p w14:paraId="7F45355F" w14:textId="77777777" w:rsidR="00520555" w:rsidRPr="00FE521C" w:rsidRDefault="00520555" w:rsidP="00520555">
                            <w:pP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1D1D76D3" w14:textId="77777777" w:rsidR="00520555" w:rsidRDefault="00520555" w:rsidP="00520555">
                            <w:pP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FE521C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Jesus ist mit seinen Jüngern immer unterwegs gewesen. Ihr Weg führte nach Jerusalem. In Jerusalem erlebten Jesus und seine Freunde</w:t>
                            </w: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«</w:t>
                            </w:r>
                            <w:r w:rsidRPr="00FE521C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Freude und Traurigkeit, Gemeinschaft und Einsamkeit, Angst und Vertrauen, Abschied und Neubeginn, Tod und neues Leben</w:t>
                            </w: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»</w:t>
                            </w:r>
                            <w:r w:rsidRPr="00FE521C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0E643321" w14:textId="77777777" w:rsidR="00520555" w:rsidRPr="00FE521C" w:rsidRDefault="00520555" w:rsidP="00520555">
                            <w:pP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350A2E7D" w14:textId="77777777" w:rsidR="00520555" w:rsidRDefault="00520555" w:rsidP="00520555">
                            <w:pP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FE521C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Wir kennen diese Gefühle auch in unserem Leben. Jesu Weg ins neue Leben ist auch unser Weg.</w:t>
                            </w:r>
                          </w:p>
                          <w:p w14:paraId="62A63F69" w14:textId="77777777" w:rsidR="00520555" w:rsidRDefault="00520555" w:rsidP="00520555">
                            <w:pP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1EDB7C5C" w14:textId="77777777" w:rsidR="00520555" w:rsidRDefault="00520555" w:rsidP="00520555">
                            <w:pP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FE521C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Möchtest du mit uns dem neuen Leben entgegen gehen?</w:t>
                            </w:r>
                          </w:p>
                          <w:p w14:paraId="653E8766" w14:textId="77777777" w:rsidR="00520555" w:rsidRPr="00FE521C" w:rsidRDefault="00520555" w:rsidP="00520555">
                            <w:pP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2ADD33D1" w14:textId="77777777" w:rsidR="00520555" w:rsidRPr="00FE521C" w:rsidRDefault="00520555" w:rsidP="00520555">
                            <w:pP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FE521C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Wir freuen uns auf deine Anmeldung.</w:t>
                            </w:r>
                          </w:p>
                          <w:p w14:paraId="031991A7" w14:textId="77777777" w:rsidR="00520555" w:rsidRPr="00A75379" w:rsidRDefault="00520555" w:rsidP="00520555">
                            <w:pP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06F5540A" w14:textId="77777777" w:rsidR="00520555" w:rsidRPr="00CE05F9" w:rsidRDefault="00520555" w:rsidP="00520555">
                            <w:pPr>
                              <w:pStyle w:val="PText13pt"/>
                              <w:spacing w:line="276" w:lineRule="auto"/>
                            </w:pPr>
                          </w:p>
                          <w:p w14:paraId="0CA5C919" w14:textId="77777777" w:rsidR="00520555" w:rsidRDefault="00520555" w:rsidP="00520555">
                            <w:pPr>
                              <w:pStyle w:val="PText13pt"/>
                              <w:spacing w:line="276" w:lineRule="auto"/>
                            </w:pPr>
                            <w:r w:rsidRPr="00CE05F9">
                              <w:t>Herzliche Grüsse</w:t>
                            </w:r>
                          </w:p>
                          <w:p w14:paraId="4F2076CC" w14:textId="77777777" w:rsidR="00520555" w:rsidRPr="00CE05F9" w:rsidRDefault="00520555" w:rsidP="00520555">
                            <w:pPr>
                              <w:pStyle w:val="PText13pt"/>
                              <w:spacing w:line="276" w:lineRule="auto"/>
                            </w:pPr>
                          </w:p>
                          <w:p w14:paraId="2B7A5FEF" w14:textId="030DAB89" w:rsidR="00520555" w:rsidRDefault="00520555" w:rsidP="00520555">
                            <w:pPr>
                              <w:pStyle w:val="PText13pt"/>
                              <w:spacing w:line="276" w:lineRule="auto"/>
                            </w:pPr>
                            <w:r>
                              <w:t>Tanja Haas</w:t>
                            </w:r>
                          </w:p>
                          <w:p w14:paraId="7269F4B8" w14:textId="07FB656F" w:rsidR="00690582" w:rsidRDefault="004F27AD" w:rsidP="00520555">
                            <w:pPr>
                              <w:pStyle w:val="PText13pt"/>
                              <w:spacing w:line="276" w:lineRule="auto"/>
                            </w:pPr>
                            <w:r>
                              <w:t xml:space="preserve">und </w:t>
                            </w:r>
                            <w:r w:rsidR="00B742AE">
                              <w:t xml:space="preserve">das </w:t>
                            </w:r>
                            <w:r>
                              <w:t>Team</w:t>
                            </w:r>
                            <w:r w:rsidR="00B742AE">
                              <w:t xml:space="preserve"> der</w:t>
                            </w:r>
                          </w:p>
                          <w:p w14:paraId="526F0DC4" w14:textId="63D41340" w:rsidR="00B742AE" w:rsidRPr="00CE05F9" w:rsidRDefault="00B742AE" w:rsidP="00520555">
                            <w:pPr>
                              <w:pStyle w:val="PText13pt"/>
                              <w:spacing w:line="276" w:lineRule="auto"/>
                            </w:pPr>
                            <w:r>
                              <w:t>Behindertenseelsorge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BEEDD" id="Textfeld 4" o:spid="_x0000_s1031" type="#_x0000_t202" style="position:absolute;margin-left:42.55pt;margin-top:56.7pt;width:340.15pt;height:481.9pt;z-index:251683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" filled="f" stroked="f" strokeweight=".5pt">
                <v:textbox inset="0,0,0,0">
                  <w:txbxContent>
                    <w:p w14:paraId="5E94D451" w14:textId="77777777" w:rsidR="00B742AE" w:rsidRDefault="00B742AE" w:rsidP="00B742AE">
                      <w:pPr>
                        <w:pStyle w:val="PText13pt"/>
                        <w:spacing w:line="276" w:lineRule="auto"/>
                      </w:pPr>
                      <w:r w:rsidRPr="00CE05F9">
                        <w:t xml:space="preserve">Liebe </w:t>
                      </w:r>
                      <w:r>
                        <w:t>Freundinnen und Freunde der Behindertenseelsorge</w:t>
                      </w:r>
                    </w:p>
                    <w:p w14:paraId="20A926C8" w14:textId="77777777" w:rsidR="00690582" w:rsidRPr="00CE05F9" w:rsidRDefault="00690582" w:rsidP="00801208">
                      <w:pPr>
                        <w:pStyle w:val="PText13pt"/>
                        <w:spacing w:line="276" w:lineRule="auto"/>
                      </w:pPr>
                    </w:p>
                    <w:p w14:paraId="0F15749A" w14:textId="77777777" w:rsidR="00520555" w:rsidRPr="00A75379" w:rsidRDefault="00520555" w:rsidP="00520555">
                      <w:pPr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4526DEFC" w14:textId="77777777" w:rsidR="00520555" w:rsidRPr="0075217C" w:rsidRDefault="00520555" w:rsidP="00520555">
                      <w:pPr>
                        <w:rPr>
                          <w:b/>
                          <w:bCs/>
                          <w:color w:val="00A3DA"/>
                          <w:sz w:val="26"/>
                          <w:szCs w:val="26"/>
                        </w:rPr>
                      </w:pPr>
                      <w:r w:rsidRPr="0075217C">
                        <w:rPr>
                          <w:b/>
                          <w:bCs/>
                          <w:color w:val="00A3DA"/>
                          <w:sz w:val="26"/>
                          <w:szCs w:val="26"/>
                        </w:rPr>
                        <w:t>«Heilsame Wege ins neue Leben»</w:t>
                      </w:r>
                    </w:p>
                    <w:p w14:paraId="7F45355F" w14:textId="77777777" w:rsidR="00520555" w:rsidRPr="00FE521C" w:rsidRDefault="00520555" w:rsidP="00520555">
                      <w:pPr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1D1D76D3" w14:textId="77777777" w:rsidR="00520555" w:rsidRDefault="00520555" w:rsidP="00520555">
                      <w:pPr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FE521C">
                        <w:rPr>
                          <w:color w:val="000000" w:themeColor="text1"/>
                          <w:sz w:val="26"/>
                          <w:szCs w:val="26"/>
                        </w:rPr>
                        <w:t>Jesus ist mit seinen Jüngern immer unterwegs gewesen. Ihr Weg führte nach Jerusalem. In Jerusalem erlebten Jesus und seine Freunde</w:t>
                      </w: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«</w:t>
                      </w:r>
                      <w:r w:rsidRPr="00FE521C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Freude und Traurigkeit, Gemeinschaft und Einsamkeit, Angst und Vertrauen, Abschied und Neubeginn, Tod und neues Leben</w:t>
                      </w: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t>»</w:t>
                      </w:r>
                      <w:r w:rsidRPr="00FE521C">
                        <w:rPr>
                          <w:color w:val="000000" w:themeColor="text1"/>
                          <w:sz w:val="26"/>
                          <w:szCs w:val="26"/>
                        </w:rPr>
                        <w:t>.</w:t>
                      </w:r>
                    </w:p>
                    <w:p w14:paraId="0E643321" w14:textId="77777777" w:rsidR="00520555" w:rsidRPr="00FE521C" w:rsidRDefault="00520555" w:rsidP="00520555">
                      <w:pPr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350A2E7D" w14:textId="77777777" w:rsidR="00520555" w:rsidRDefault="00520555" w:rsidP="00520555">
                      <w:pPr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FE521C">
                        <w:rPr>
                          <w:color w:val="000000" w:themeColor="text1"/>
                          <w:sz w:val="26"/>
                          <w:szCs w:val="26"/>
                        </w:rPr>
                        <w:t>Wir kennen diese Gefühle auch in unserem Leben. Jesu Weg ins neue Leben ist auch unser Weg.</w:t>
                      </w:r>
                    </w:p>
                    <w:p w14:paraId="62A63F69" w14:textId="77777777" w:rsidR="00520555" w:rsidRDefault="00520555" w:rsidP="00520555">
                      <w:pPr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1EDB7C5C" w14:textId="77777777" w:rsidR="00520555" w:rsidRDefault="00520555" w:rsidP="00520555">
                      <w:pPr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FE521C">
                        <w:rPr>
                          <w:color w:val="000000" w:themeColor="text1"/>
                          <w:sz w:val="26"/>
                          <w:szCs w:val="26"/>
                        </w:rPr>
                        <w:t>Möchtest du mit uns dem neuen Leben entgegen gehen?</w:t>
                      </w:r>
                    </w:p>
                    <w:p w14:paraId="653E8766" w14:textId="77777777" w:rsidR="00520555" w:rsidRPr="00FE521C" w:rsidRDefault="00520555" w:rsidP="00520555">
                      <w:pPr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2ADD33D1" w14:textId="77777777" w:rsidR="00520555" w:rsidRPr="00FE521C" w:rsidRDefault="00520555" w:rsidP="00520555">
                      <w:pPr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FE521C">
                        <w:rPr>
                          <w:color w:val="000000" w:themeColor="text1"/>
                          <w:sz w:val="26"/>
                          <w:szCs w:val="26"/>
                        </w:rPr>
                        <w:t>Wir freuen uns auf deine Anmeldung.</w:t>
                      </w:r>
                    </w:p>
                    <w:p w14:paraId="031991A7" w14:textId="77777777" w:rsidR="00520555" w:rsidRPr="00A75379" w:rsidRDefault="00520555" w:rsidP="00520555">
                      <w:pPr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06F5540A" w14:textId="77777777" w:rsidR="00520555" w:rsidRPr="00CE05F9" w:rsidRDefault="00520555" w:rsidP="00520555">
                      <w:pPr>
                        <w:pStyle w:val="PText13pt"/>
                        <w:spacing w:line="276" w:lineRule="auto"/>
                      </w:pPr>
                    </w:p>
                    <w:p w14:paraId="0CA5C919" w14:textId="77777777" w:rsidR="00520555" w:rsidRDefault="00520555" w:rsidP="00520555">
                      <w:pPr>
                        <w:pStyle w:val="PText13pt"/>
                        <w:spacing w:line="276" w:lineRule="auto"/>
                      </w:pPr>
                      <w:r w:rsidRPr="00CE05F9">
                        <w:t>Herzliche Grüsse</w:t>
                      </w:r>
                    </w:p>
                    <w:p w14:paraId="4F2076CC" w14:textId="77777777" w:rsidR="00520555" w:rsidRPr="00CE05F9" w:rsidRDefault="00520555" w:rsidP="00520555">
                      <w:pPr>
                        <w:pStyle w:val="PText13pt"/>
                        <w:spacing w:line="276" w:lineRule="auto"/>
                      </w:pPr>
                    </w:p>
                    <w:p w14:paraId="2B7A5FEF" w14:textId="030DAB89" w:rsidR="00520555" w:rsidRDefault="00520555" w:rsidP="00520555">
                      <w:pPr>
                        <w:pStyle w:val="PText13pt"/>
                        <w:spacing w:line="276" w:lineRule="auto"/>
                      </w:pPr>
                      <w:r>
                        <w:t>Tanja Haas</w:t>
                      </w:r>
                    </w:p>
                    <w:p w14:paraId="7269F4B8" w14:textId="07FB656F" w:rsidR="00690582" w:rsidRDefault="004F27AD" w:rsidP="00520555">
                      <w:pPr>
                        <w:pStyle w:val="PText13pt"/>
                        <w:spacing w:line="276" w:lineRule="auto"/>
                      </w:pPr>
                      <w:r>
                        <w:t xml:space="preserve">und </w:t>
                      </w:r>
                      <w:r w:rsidR="00B742AE">
                        <w:t xml:space="preserve">das </w:t>
                      </w:r>
                      <w:r>
                        <w:t>Team</w:t>
                      </w:r>
                      <w:r w:rsidR="00B742AE">
                        <w:t xml:space="preserve"> der</w:t>
                      </w:r>
                    </w:p>
                    <w:p w14:paraId="526F0DC4" w14:textId="63D41340" w:rsidR="00B742AE" w:rsidRPr="00CE05F9" w:rsidRDefault="00B742AE" w:rsidP="00520555">
                      <w:pPr>
                        <w:pStyle w:val="PText13pt"/>
                        <w:spacing w:line="276" w:lineRule="auto"/>
                      </w:pPr>
                      <w:r>
                        <w:t>Behindertenseelsorge</w:t>
                      </w: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  <w:r w:rsidR="00690582">
        <w:rPr>
          <w:noProof/>
        </w:rPr>
        <mc:AlternateContent>
          <mc:Choice Requires="wps">
            <w:drawing>
              <wp:anchor distT="0" distB="0" distL="0" distR="0" simplePos="0" relativeHeight="251682816" behindDoc="0" locked="1" layoutInCell="1" allowOverlap="1" wp14:anchorId="6613D89D" wp14:editId="2269EE9B">
                <wp:simplePos x="0" y="0"/>
                <wp:positionH relativeFrom="page">
                  <wp:posOffset>5832475</wp:posOffset>
                </wp:positionH>
                <wp:positionV relativeFrom="page">
                  <wp:posOffset>720090</wp:posOffset>
                </wp:positionV>
                <wp:extent cx="4320000" cy="6120000"/>
                <wp:effectExtent l="0" t="0" r="0" b="1905"/>
                <wp:wrapSquare wrapText="bothSides"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0000" cy="612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828C77" w14:textId="77777777" w:rsidR="0077497B" w:rsidRDefault="0077497B" w:rsidP="000C44B4">
                            <w:pPr>
                              <w:pStyle w:val="PText-Titelcyan"/>
                            </w:pPr>
                            <w:r w:rsidRPr="0077497B">
                              <w:t>Programm / Tagesablauf</w:t>
                            </w:r>
                          </w:p>
                          <w:p w14:paraId="635366BA" w14:textId="77777777" w:rsidR="0077497B" w:rsidRDefault="0077497B" w:rsidP="000510AE">
                            <w:pPr>
                              <w:pStyle w:val="PText13pt"/>
                            </w:pPr>
                          </w:p>
                          <w:p w14:paraId="1198E1F0" w14:textId="1DE80DD0" w:rsidR="00E02684" w:rsidRDefault="0077497B" w:rsidP="00F74E08">
                            <w:pPr>
                              <w:pStyle w:val="PText-Titelcyan"/>
                            </w:pPr>
                            <w:r w:rsidRPr="00A15D8C">
                              <w:t>S</w:t>
                            </w:r>
                            <w:r w:rsidR="00520555">
                              <w:t>onntag</w:t>
                            </w:r>
                            <w:r w:rsidR="00801208">
                              <w:tab/>
                            </w:r>
                            <w:r w:rsidR="00520555">
                              <w:t>19. März 2023</w:t>
                            </w:r>
                          </w:p>
                          <w:p w14:paraId="30659E90" w14:textId="77777777" w:rsidR="004A6C33" w:rsidRDefault="004A6C33" w:rsidP="00F74E08">
                            <w:pPr>
                              <w:pStyle w:val="PText-Titelcyan"/>
                            </w:pPr>
                          </w:p>
                          <w:p w14:paraId="31206B09" w14:textId="77777777" w:rsidR="0077497B" w:rsidRPr="00A15D8C" w:rsidRDefault="00E02684" w:rsidP="00F74E08">
                            <w:pPr>
                              <w:pStyle w:val="PText-Titelcyan"/>
                            </w:pPr>
                            <w:r>
                              <w:tab/>
                            </w:r>
                            <w:r w:rsidR="00801208" w:rsidRPr="00F74E08">
                              <w:rPr>
                                <w:color w:val="000000" w:themeColor="text1"/>
                              </w:rPr>
                              <w:t>Treffpunkt</w:t>
                            </w:r>
                          </w:p>
                          <w:p w14:paraId="43B7109C" w14:textId="17DE07D5" w:rsidR="0077497B" w:rsidRPr="0077497B" w:rsidRDefault="0077497B" w:rsidP="00A03F71">
                            <w:pPr>
                              <w:pStyle w:val="PText13pt"/>
                              <w:rPr>
                                <w:b/>
                                <w:bCs/>
                              </w:rPr>
                            </w:pPr>
                            <w:r>
                              <w:tab/>
                            </w:r>
                            <w:r w:rsidR="00520555">
                              <w:t>08</w:t>
                            </w:r>
                            <w:r w:rsidRPr="000C44B4">
                              <w:t>:</w:t>
                            </w:r>
                            <w:r w:rsidR="00520555">
                              <w:t>30</w:t>
                            </w:r>
                            <w:r w:rsidRPr="000C44B4">
                              <w:t xml:space="preserve"> Uhr</w:t>
                            </w:r>
                            <w:r w:rsidR="00C90809">
                              <w:t xml:space="preserve"> B</w:t>
                            </w:r>
                            <w:r w:rsidRPr="0077497B">
                              <w:t xml:space="preserve">esammlung </w:t>
                            </w:r>
                            <w:r w:rsidR="00520555">
                              <w:t>Carparkplatz</w:t>
                            </w:r>
                          </w:p>
                          <w:p w14:paraId="6105106E" w14:textId="1B87FD2B" w:rsidR="0077497B" w:rsidRPr="0077497B" w:rsidRDefault="0077497B" w:rsidP="00A03F71">
                            <w:pPr>
                              <w:pStyle w:val="PText13pt"/>
                              <w:rPr>
                                <w:b/>
                                <w:bCs/>
                              </w:rPr>
                            </w:pPr>
                            <w:r>
                              <w:tab/>
                            </w:r>
                            <w:r w:rsidR="00520555">
                              <w:t>Sihlquai</w:t>
                            </w:r>
                            <w:r w:rsidR="00C90809">
                              <w:t xml:space="preserve"> in Zürich</w:t>
                            </w:r>
                          </w:p>
                          <w:p w14:paraId="2A043218" w14:textId="4093B341" w:rsidR="00F60238" w:rsidRDefault="0077497B" w:rsidP="00A03F71">
                            <w:pPr>
                              <w:pStyle w:val="PText13pt"/>
                            </w:pPr>
                            <w:r w:rsidRPr="0077497B">
                              <w:tab/>
                            </w:r>
                          </w:p>
                          <w:p w14:paraId="7D50ADCF" w14:textId="77777777" w:rsidR="001A0AEA" w:rsidRPr="0077497B" w:rsidRDefault="001A0AEA" w:rsidP="00A03F71">
                            <w:pPr>
                              <w:pStyle w:val="PText13pt"/>
                              <w:rPr>
                                <w:b/>
                                <w:bCs/>
                              </w:rPr>
                            </w:pPr>
                          </w:p>
                          <w:p w14:paraId="7E02882C" w14:textId="14101963" w:rsidR="0077497B" w:rsidRPr="0077497B" w:rsidRDefault="0077497B" w:rsidP="000C44B4">
                            <w:pPr>
                              <w:pStyle w:val="PText13pt"/>
                              <w:rPr>
                                <w:b/>
                                <w:bCs/>
                              </w:rPr>
                            </w:pPr>
                            <w:r w:rsidRPr="0077497B">
                              <w:tab/>
                            </w:r>
                            <w:r w:rsidR="00520555">
                              <w:t>09</w:t>
                            </w:r>
                            <w:r w:rsidRPr="0077497B">
                              <w:t>:</w:t>
                            </w:r>
                            <w:r w:rsidR="00520555">
                              <w:t>00</w:t>
                            </w:r>
                            <w:r w:rsidR="005A179F">
                              <w:t xml:space="preserve"> </w:t>
                            </w:r>
                            <w:r w:rsidRPr="0077497B">
                              <w:t xml:space="preserve">Uhr Abfahrt </w:t>
                            </w:r>
                            <w:r w:rsidR="00801208">
                              <w:t xml:space="preserve">mit </w:t>
                            </w:r>
                            <w:r w:rsidR="00F60238">
                              <w:t xml:space="preserve">dem </w:t>
                            </w:r>
                            <w:r w:rsidRPr="0077497B">
                              <w:t>Car nach</w:t>
                            </w:r>
                          </w:p>
                          <w:p w14:paraId="13578AFC" w14:textId="2D04ABDE" w:rsidR="00B308DC" w:rsidRDefault="0077497B" w:rsidP="000C44B4">
                            <w:pPr>
                              <w:pStyle w:val="PText13pt"/>
                            </w:pPr>
                            <w:r w:rsidRPr="0077497B">
                              <w:tab/>
                            </w:r>
                            <w:r w:rsidR="00520555">
                              <w:t xml:space="preserve">Oberägeri ins Hotel </w:t>
                            </w:r>
                            <w:proofErr w:type="spellStart"/>
                            <w:r w:rsidR="00520555">
                              <w:t>Ländli</w:t>
                            </w:r>
                            <w:proofErr w:type="spellEnd"/>
                            <w:r w:rsidR="00520555">
                              <w:t xml:space="preserve"> </w:t>
                            </w:r>
                          </w:p>
                          <w:p w14:paraId="27423DB7" w14:textId="7E45B285" w:rsidR="00520555" w:rsidRDefault="00520555" w:rsidP="000C44B4">
                            <w:pPr>
                              <w:pStyle w:val="PText13pt"/>
                            </w:pPr>
                            <w:r>
                              <w:tab/>
                            </w:r>
                          </w:p>
                          <w:p w14:paraId="2C525AB1" w14:textId="77777777" w:rsidR="00520555" w:rsidRPr="0077497B" w:rsidRDefault="00520555" w:rsidP="000C44B4">
                            <w:pPr>
                              <w:pStyle w:val="PText13pt"/>
                              <w:rPr>
                                <w:b/>
                                <w:bCs/>
                              </w:rPr>
                            </w:pPr>
                          </w:p>
                          <w:p w14:paraId="207BA7DC" w14:textId="2C35E9EB" w:rsidR="0077497B" w:rsidRPr="0077497B" w:rsidRDefault="0077497B" w:rsidP="000C44B4">
                            <w:pPr>
                              <w:pStyle w:val="PText13pt"/>
                              <w:rPr>
                                <w:b/>
                                <w:bCs/>
                              </w:rPr>
                            </w:pPr>
                            <w:r w:rsidRPr="0077497B">
                              <w:tab/>
                            </w:r>
                            <w:r w:rsidR="00801208">
                              <w:t>1</w:t>
                            </w:r>
                            <w:r w:rsidR="005A179F">
                              <w:t>1</w:t>
                            </w:r>
                            <w:r w:rsidR="00801208">
                              <w:t>:</w:t>
                            </w:r>
                            <w:r w:rsidR="004219A2">
                              <w:t xml:space="preserve">00 </w:t>
                            </w:r>
                            <w:r w:rsidR="00801208">
                              <w:t>Uhr</w:t>
                            </w:r>
                            <w:r w:rsidRPr="0077497B">
                              <w:t xml:space="preserve"> Themenrunde </w:t>
                            </w:r>
                          </w:p>
                          <w:p w14:paraId="42E3733F" w14:textId="2FF33E63" w:rsidR="0077497B" w:rsidRDefault="0077497B" w:rsidP="000C44B4">
                            <w:pPr>
                              <w:pStyle w:val="PText13pt"/>
                            </w:pPr>
                            <w:r w:rsidRPr="0077497B">
                              <w:tab/>
                            </w:r>
                            <w:r w:rsidR="004219A2">
                              <w:t>«Heilsame Wege ins neue Leben</w:t>
                            </w:r>
                            <w:r w:rsidR="004A6C33">
                              <w:t>»</w:t>
                            </w:r>
                          </w:p>
                          <w:p w14:paraId="21AD27F2" w14:textId="77777777" w:rsidR="00C937E3" w:rsidRDefault="00C937E3" w:rsidP="000C44B4">
                            <w:pPr>
                              <w:pStyle w:val="PText13pt"/>
                            </w:pPr>
                          </w:p>
                          <w:p w14:paraId="7D1BF0DD" w14:textId="77777777" w:rsidR="0077497B" w:rsidRPr="0077497B" w:rsidRDefault="0077497B" w:rsidP="000C44B4">
                            <w:pPr>
                              <w:pStyle w:val="PText13pt"/>
                              <w:rPr>
                                <w:b/>
                                <w:bCs/>
                              </w:rPr>
                            </w:pPr>
                          </w:p>
                          <w:p w14:paraId="33F439A9" w14:textId="3B36A988" w:rsidR="00801208" w:rsidRDefault="0077497B" w:rsidP="000C44B4">
                            <w:pPr>
                              <w:pStyle w:val="PText13pt"/>
                              <w:rPr>
                                <w:b/>
                                <w:bCs/>
                              </w:rPr>
                            </w:pPr>
                            <w:r w:rsidRPr="0077497B">
                              <w:tab/>
                            </w:r>
                            <w:r w:rsidR="00801208">
                              <w:t>1</w:t>
                            </w:r>
                            <w:r w:rsidR="005A179F">
                              <w:t>2</w:t>
                            </w:r>
                            <w:r w:rsidR="00801208">
                              <w:t>:</w:t>
                            </w:r>
                            <w:r w:rsidR="004219A2">
                              <w:t>30</w:t>
                            </w:r>
                            <w:r w:rsidR="00801208">
                              <w:t xml:space="preserve"> Uhr</w:t>
                            </w:r>
                            <w:r w:rsidRPr="0077497B">
                              <w:t xml:space="preserve"> </w:t>
                            </w:r>
                            <w:r w:rsidR="005A179F">
                              <w:t>gemeinsames Mittagessen</w:t>
                            </w:r>
                            <w:r w:rsidR="004A6C33">
                              <w:t xml:space="preserve"> </w:t>
                            </w:r>
                          </w:p>
                          <w:p w14:paraId="3B54C71C" w14:textId="3B505C56" w:rsidR="005A179F" w:rsidRDefault="00801208" w:rsidP="000C44B4">
                            <w:pPr>
                              <w:pStyle w:val="PText13pt"/>
                            </w:pPr>
                            <w:r>
                              <w:tab/>
                            </w:r>
                            <w:r w:rsidR="004A6C33">
                              <w:t xml:space="preserve">Zeit um miteinander ins Gespräch zu </w:t>
                            </w:r>
                            <w:r w:rsidR="004A6C33">
                              <w:tab/>
                              <w:t>kommen</w:t>
                            </w:r>
                          </w:p>
                          <w:p w14:paraId="3E675849" w14:textId="77777777" w:rsidR="0077497B" w:rsidRDefault="0077497B" w:rsidP="000C44B4">
                            <w:pPr>
                              <w:pStyle w:val="PText13pt"/>
                              <w:rPr>
                                <w:b/>
                                <w:bCs/>
                              </w:rPr>
                            </w:pPr>
                          </w:p>
                          <w:p w14:paraId="1DB2BD91" w14:textId="77777777" w:rsidR="00B308DC" w:rsidRPr="0077497B" w:rsidRDefault="00B308DC" w:rsidP="000C44B4">
                            <w:pPr>
                              <w:pStyle w:val="PText13pt"/>
                              <w:rPr>
                                <w:b/>
                                <w:bCs/>
                              </w:rPr>
                            </w:pPr>
                          </w:p>
                          <w:p w14:paraId="5CE4102F" w14:textId="77777777" w:rsidR="004219A2" w:rsidRDefault="0077497B" w:rsidP="000510AE">
                            <w:pPr>
                              <w:pStyle w:val="PText13pt"/>
                            </w:pPr>
                            <w:r w:rsidRPr="0077497B">
                              <w:tab/>
                            </w:r>
                            <w:r w:rsidR="005A179F">
                              <w:t xml:space="preserve">14:30 Uhr </w:t>
                            </w:r>
                            <w:r w:rsidR="004219A2">
                              <w:t>Fortsetzung</w:t>
                            </w:r>
                          </w:p>
                          <w:p w14:paraId="6D1F1D5E" w14:textId="616DC1A0" w:rsidR="0077497B" w:rsidRPr="0077497B" w:rsidRDefault="004219A2" w:rsidP="004219A2">
                            <w:pPr>
                              <w:pStyle w:val="PText13pt"/>
                              <w:ind w:left="1985"/>
                              <w:rPr>
                                <w:b/>
                                <w:bCs/>
                              </w:rPr>
                            </w:pPr>
                            <w:r>
                              <w:t>«Heilsame Wege ins neue Leben» mit anschliessendem Gottesdienst.</w:t>
                            </w:r>
                          </w:p>
                          <w:p w14:paraId="5DB69A1B" w14:textId="6F91F16A" w:rsidR="0077497B" w:rsidRDefault="0077497B" w:rsidP="000510AE">
                            <w:pPr>
                              <w:pStyle w:val="PText13pt"/>
                              <w:rPr>
                                <w:b/>
                                <w:bCs/>
                              </w:rPr>
                            </w:pPr>
                          </w:p>
                          <w:p w14:paraId="4CE76452" w14:textId="77777777" w:rsidR="00C937E3" w:rsidRPr="0077497B" w:rsidRDefault="00C937E3" w:rsidP="000510AE">
                            <w:pPr>
                              <w:pStyle w:val="PText13pt"/>
                              <w:rPr>
                                <w:b/>
                                <w:bCs/>
                              </w:rPr>
                            </w:pPr>
                          </w:p>
                          <w:p w14:paraId="56A32FDF" w14:textId="34459E48" w:rsidR="0077497B" w:rsidRDefault="0077497B" w:rsidP="000510AE">
                            <w:pPr>
                              <w:pStyle w:val="PText13pt"/>
                            </w:pPr>
                            <w:r w:rsidRPr="0077497B">
                              <w:tab/>
                            </w:r>
                            <w:r w:rsidR="00801208" w:rsidRPr="00801208">
                              <w:t>17:</w:t>
                            </w:r>
                            <w:r w:rsidR="004A6C33">
                              <w:t>30</w:t>
                            </w:r>
                            <w:r w:rsidR="00801208" w:rsidRPr="00801208">
                              <w:t xml:space="preserve"> Uhr</w:t>
                            </w:r>
                            <w:r w:rsidR="00801208">
                              <w:t xml:space="preserve"> </w:t>
                            </w:r>
                            <w:r w:rsidRPr="0077497B">
                              <w:t>Heimfahrt nach Zürich</w:t>
                            </w:r>
                          </w:p>
                          <w:p w14:paraId="4D70511B" w14:textId="69BFEAED" w:rsidR="00F60238" w:rsidRPr="0077497B" w:rsidRDefault="00F60238" w:rsidP="000510AE">
                            <w:pPr>
                              <w:pStyle w:val="PText13pt"/>
                            </w:pPr>
                            <w:r>
                              <w:tab/>
                              <w:t>18:</w:t>
                            </w:r>
                            <w:r w:rsidR="004219A2">
                              <w:t>00</w:t>
                            </w:r>
                            <w:r w:rsidR="004A6C33">
                              <w:t xml:space="preserve"> </w:t>
                            </w:r>
                            <w:r>
                              <w:t>Uhr Ankunft Sihlquai Parkplatz</w:t>
                            </w:r>
                          </w:p>
                          <w:p w14:paraId="68E46381" w14:textId="77777777" w:rsidR="00EE046B" w:rsidRDefault="00EE046B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3D89D" id="Textfeld 5" o:spid="_x0000_s1032" type="#_x0000_t202" style="position:absolute;margin-left:459.25pt;margin-top:56.7pt;width:340.15pt;height:481.9pt;z-index:251682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" filled="f" stroked="f" strokeweight=".5pt">
                <v:textbox inset="0,0,0,0">
                  <w:txbxContent>
                    <w:p w14:paraId="18828C77" w14:textId="77777777" w:rsidR="0077497B" w:rsidRDefault="0077497B" w:rsidP="000C44B4">
                      <w:pPr>
                        <w:pStyle w:val="PText-Titelcyan"/>
                      </w:pPr>
                      <w:r w:rsidRPr="0077497B">
                        <w:t>Programm / Tagesablauf</w:t>
                      </w:r>
                    </w:p>
                    <w:p w14:paraId="635366BA" w14:textId="77777777" w:rsidR="0077497B" w:rsidRDefault="0077497B" w:rsidP="000510AE">
                      <w:pPr>
                        <w:pStyle w:val="PText13pt"/>
                      </w:pPr>
                    </w:p>
                    <w:p w14:paraId="1198E1F0" w14:textId="1DE80DD0" w:rsidR="00E02684" w:rsidRDefault="0077497B" w:rsidP="00F74E08">
                      <w:pPr>
                        <w:pStyle w:val="PText-Titelcyan"/>
                      </w:pPr>
                      <w:r w:rsidRPr="00A15D8C">
                        <w:t>S</w:t>
                      </w:r>
                      <w:r w:rsidR="00520555">
                        <w:t>onntag</w:t>
                      </w:r>
                      <w:r w:rsidR="00801208">
                        <w:tab/>
                      </w:r>
                      <w:r w:rsidR="00520555">
                        <w:t>19. März 2023</w:t>
                      </w:r>
                    </w:p>
                    <w:p w14:paraId="30659E90" w14:textId="77777777" w:rsidR="004A6C33" w:rsidRDefault="004A6C33" w:rsidP="00F74E08">
                      <w:pPr>
                        <w:pStyle w:val="PText-Titelcyan"/>
                      </w:pPr>
                    </w:p>
                    <w:p w14:paraId="31206B09" w14:textId="77777777" w:rsidR="0077497B" w:rsidRPr="00A15D8C" w:rsidRDefault="00E02684" w:rsidP="00F74E08">
                      <w:pPr>
                        <w:pStyle w:val="PText-Titelcyan"/>
                      </w:pPr>
                      <w:r>
                        <w:tab/>
                      </w:r>
                      <w:r w:rsidR="00801208" w:rsidRPr="00F74E08">
                        <w:rPr>
                          <w:color w:val="000000" w:themeColor="text1"/>
                        </w:rPr>
                        <w:t>Treffpunkt</w:t>
                      </w:r>
                    </w:p>
                    <w:p w14:paraId="43B7109C" w14:textId="17DE07D5" w:rsidR="0077497B" w:rsidRPr="0077497B" w:rsidRDefault="0077497B" w:rsidP="00A03F71">
                      <w:pPr>
                        <w:pStyle w:val="PText13pt"/>
                        <w:rPr>
                          <w:b/>
                          <w:bCs/>
                        </w:rPr>
                      </w:pPr>
                      <w:r>
                        <w:tab/>
                      </w:r>
                      <w:r w:rsidR="00520555">
                        <w:t>08</w:t>
                      </w:r>
                      <w:r w:rsidRPr="000C44B4">
                        <w:t>:</w:t>
                      </w:r>
                      <w:r w:rsidR="00520555">
                        <w:t>30</w:t>
                      </w:r>
                      <w:r w:rsidRPr="000C44B4">
                        <w:t xml:space="preserve"> Uhr</w:t>
                      </w:r>
                      <w:r w:rsidR="00C90809">
                        <w:t xml:space="preserve"> B</w:t>
                      </w:r>
                      <w:r w:rsidRPr="0077497B">
                        <w:t xml:space="preserve">esammlung </w:t>
                      </w:r>
                      <w:r w:rsidR="00520555">
                        <w:t>Carparkplatz</w:t>
                      </w:r>
                    </w:p>
                    <w:p w14:paraId="6105106E" w14:textId="1B87FD2B" w:rsidR="0077497B" w:rsidRPr="0077497B" w:rsidRDefault="0077497B" w:rsidP="00A03F71">
                      <w:pPr>
                        <w:pStyle w:val="PText13pt"/>
                        <w:rPr>
                          <w:b/>
                          <w:bCs/>
                        </w:rPr>
                      </w:pPr>
                      <w:r>
                        <w:tab/>
                      </w:r>
                      <w:r w:rsidR="00520555">
                        <w:t>Sihlquai</w:t>
                      </w:r>
                      <w:r w:rsidR="00C90809">
                        <w:t xml:space="preserve"> in Zürich</w:t>
                      </w:r>
                    </w:p>
                    <w:p w14:paraId="2A043218" w14:textId="4093B341" w:rsidR="00F60238" w:rsidRDefault="0077497B" w:rsidP="00A03F71">
                      <w:pPr>
                        <w:pStyle w:val="PText13pt"/>
                      </w:pPr>
                      <w:r w:rsidRPr="0077497B">
                        <w:tab/>
                      </w:r>
                    </w:p>
                    <w:p w14:paraId="7D50ADCF" w14:textId="77777777" w:rsidR="001A0AEA" w:rsidRPr="0077497B" w:rsidRDefault="001A0AEA" w:rsidP="00A03F71">
                      <w:pPr>
                        <w:pStyle w:val="PText13pt"/>
                        <w:rPr>
                          <w:b/>
                          <w:bCs/>
                        </w:rPr>
                      </w:pPr>
                    </w:p>
                    <w:p w14:paraId="7E02882C" w14:textId="14101963" w:rsidR="0077497B" w:rsidRPr="0077497B" w:rsidRDefault="0077497B" w:rsidP="000C44B4">
                      <w:pPr>
                        <w:pStyle w:val="PText13pt"/>
                        <w:rPr>
                          <w:b/>
                          <w:bCs/>
                        </w:rPr>
                      </w:pPr>
                      <w:r w:rsidRPr="0077497B">
                        <w:tab/>
                      </w:r>
                      <w:r w:rsidR="00520555">
                        <w:t>09</w:t>
                      </w:r>
                      <w:r w:rsidRPr="0077497B">
                        <w:t>:</w:t>
                      </w:r>
                      <w:r w:rsidR="00520555">
                        <w:t>00</w:t>
                      </w:r>
                      <w:r w:rsidR="005A179F">
                        <w:t xml:space="preserve"> </w:t>
                      </w:r>
                      <w:r w:rsidRPr="0077497B">
                        <w:t xml:space="preserve">Uhr Abfahrt </w:t>
                      </w:r>
                      <w:r w:rsidR="00801208">
                        <w:t xml:space="preserve">mit </w:t>
                      </w:r>
                      <w:r w:rsidR="00F60238">
                        <w:t xml:space="preserve">dem </w:t>
                      </w:r>
                      <w:r w:rsidRPr="0077497B">
                        <w:t>Car nach</w:t>
                      </w:r>
                    </w:p>
                    <w:p w14:paraId="13578AFC" w14:textId="2D04ABDE" w:rsidR="00B308DC" w:rsidRDefault="0077497B" w:rsidP="000C44B4">
                      <w:pPr>
                        <w:pStyle w:val="PText13pt"/>
                      </w:pPr>
                      <w:r w:rsidRPr="0077497B">
                        <w:tab/>
                      </w:r>
                      <w:r w:rsidR="00520555">
                        <w:t xml:space="preserve">Oberägeri ins Hotel </w:t>
                      </w:r>
                      <w:proofErr w:type="spellStart"/>
                      <w:r w:rsidR="00520555">
                        <w:t>Ländli</w:t>
                      </w:r>
                      <w:proofErr w:type="spellEnd"/>
                      <w:r w:rsidR="00520555">
                        <w:t xml:space="preserve"> </w:t>
                      </w:r>
                    </w:p>
                    <w:p w14:paraId="27423DB7" w14:textId="7E45B285" w:rsidR="00520555" w:rsidRDefault="00520555" w:rsidP="000C44B4">
                      <w:pPr>
                        <w:pStyle w:val="PText13pt"/>
                      </w:pPr>
                      <w:r>
                        <w:tab/>
                      </w:r>
                    </w:p>
                    <w:p w14:paraId="2C525AB1" w14:textId="77777777" w:rsidR="00520555" w:rsidRPr="0077497B" w:rsidRDefault="00520555" w:rsidP="000C44B4">
                      <w:pPr>
                        <w:pStyle w:val="PText13pt"/>
                        <w:rPr>
                          <w:b/>
                          <w:bCs/>
                        </w:rPr>
                      </w:pPr>
                    </w:p>
                    <w:p w14:paraId="207BA7DC" w14:textId="2C35E9EB" w:rsidR="0077497B" w:rsidRPr="0077497B" w:rsidRDefault="0077497B" w:rsidP="000C44B4">
                      <w:pPr>
                        <w:pStyle w:val="PText13pt"/>
                        <w:rPr>
                          <w:b/>
                          <w:bCs/>
                        </w:rPr>
                      </w:pPr>
                      <w:r w:rsidRPr="0077497B">
                        <w:tab/>
                      </w:r>
                      <w:r w:rsidR="00801208">
                        <w:t>1</w:t>
                      </w:r>
                      <w:r w:rsidR="005A179F">
                        <w:t>1</w:t>
                      </w:r>
                      <w:r w:rsidR="00801208">
                        <w:t>:</w:t>
                      </w:r>
                      <w:r w:rsidR="004219A2">
                        <w:t xml:space="preserve">00 </w:t>
                      </w:r>
                      <w:r w:rsidR="00801208">
                        <w:t>Uhr</w:t>
                      </w:r>
                      <w:r w:rsidRPr="0077497B">
                        <w:t xml:space="preserve"> Themenrunde </w:t>
                      </w:r>
                    </w:p>
                    <w:p w14:paraId="42E3733F" w14:textId="2FF33E63" w:rsidR="0077497B" w:rsidRDefault="0077497B" w:rsidP="000C44B4">
                      <w:pPr>
                        <w:pStyle w:val="PText13pt"/>
                      </w:pPr>
                      <w:r w:rsidRPr="0077497B">
                        <w:tab/>
                      </w:r>
                      <w:r w:rsidR="004219A2">
                        <w:t>«Heilsame Wege ins neue Leben</w:t>
                      </w:r>
                      <w:r w:rsidR="004A6C33">
                        <w:t>»</w:t>
                      </w:r>
                    </w:p>
                    <w:p w14:paraId="21AD27F2" w14:textId="77777777" w:rsidR="00C937E3" w:rsidRDefault="00C937E3" w:rsidP="000C44B4">
                      <w:pPr>
                        <w:pStyle w:val="PText13pt"/>
                      </w:pPr>
                    </w:p>
                    <w:p w14:paraId="7D1BF0DD" w14:textId="77777777" w:rsidR="0077497B" w:rsidRPr="0077497B" w:rsidRDefault="0077497B" w:rsidP="000C44B4">
                      <w:pPr>
                        <w:pStyle w:val="PText13pt"/>
                        <w:rPr>
                          <w:b/>
                          <w:bCs/>
                        </w:rPr>
                      </w:pPr>
                    </w:p>
                    <w:p w14:paraId="33F439A9" w14:textId="3B36A988" w:rsidR="00801208" w:rsidRDefault="0077497B" w:rsidP="000C44B4">
                      <w:pPr>
                        <w:pStyle w:val="PText13pt"/>
                        <w:rPr>
                          <w:b/>
                          <w:bCs/>
                        </w:rPr>
                      </w:pPr>
                      <w:r w:rsidRPr="0077497B">
                        <w:tab/>
                      </w:r>
                      <w:r w:rsidR="00801208">
                        <w:t>1</w:t>
                      </w:r>
                      <w:r w:rsidR="005A179F">
                        <w:t>2</w:t>
                      </w:r>
                      <w:r w:rsidR="00801208">
                        <w:t>:</w:t>
                      </w:r>
                      <w:r w:rsidR="004219A2">
                        <w:t>30</w:t>
                      </w:r>
                      <w:r w:rsidR="00801208">
                        <w:t xml:space="preserve"> Uhr</w:t>
                      </w:r>
                      <w:r w:rsidRPr="0077497B">
                        <w:t xml:space="preserve"> </w:t>
                      </w:r>
                      <w:r w:rsidR="005A179F">
                        <w:t>gemeinsames Mittagessen</w:t>
                      </w:r>
                      <w:r w:rsidR="004A6C33">
                        <w:t xml:space="preserve"> </w:t>
                      </w:r>
                    </w:p>
                    <w:p w14:paraId="3B54C71C" w14:textId="3B505C56" w:rsidR="005A179F" w:rsidRDefault="00801208" w:rsidP="000C44B4">
                      <w:pPr>
                        <w:pStyle w:val="PText13pt"/>
                      </w:pPr>
                      <w:r>
                        <w:tab/>
                      </w:r>
                      <w:r w:rsidR="004A6C33">
                        <w:t xml:space="preserve">Zeit um miteinander ins Gespräch zu </w:t>
                      </w:r>
                      <w:r w:rsidR="004A6C33">
                        <w:tab/>
                        <w:t>kommen</w:t>
                      </w:r>
                    </w:p>
                    <w:p w14:paraId="3E675849" w14:textId="77777777" w:rsidR="0077497B" w:rsidRDefault="0077497B" w:rsidP="000C44B4">
                      <w:pPr>
                        <w:pStyle w:val="PText13pt"/>
                        <w:rPr>
                          <w:b/>
                          <w:bCs/>
                        </w:rPr>
                      </w:pPr>
                    </w:p>
                    <w:p w14:paraId="1DB2BD91" w14:textId="77777777" w:rsidR="00B308DC" w:rsidRPr="0077497B" w:rsidRDefault="00B308DC" w:rsidP="000C44B4">
                      <w:pPr>
                        <w:pStyle w:val="PText13pt"/>
                        <w:rPr>
                          <w:b/>
                          <w:bCs/>
                        </w:rPr>
                      </w:pPr>
                    </w:p>
                    <w:p w14:paraId="5CE4102F" w14:textId="77777777" w:rsidR="004219A2" w:rsidRDefault="0077497B" w:rsidP="000510AE">
                      <w:pPr>
                        <w:pStyle w:val="PText13pt"/>
                      </w:pPr>
                      <w:r w:rsidRPr="0077497B">
                        <w:tab/>
                      </w:r>
                      <w:r w:rsidR="005A179F">
                        <w:t xml:space="preserve">14:30 Uhr </w:t>
                      </w:r>
                      <w:r w:rsidR="004219A2">
                        <w:t>Fortsetzung</w:t>
                      </w:r>
                    </w:p>
                    <w:p w14:paraId="6D1F1D5E" w14:textId="616DC1A0" w:rsidR="0077497B" w:rsidRPr="0077497B" w:rsidRDefault="004219A2" w:rsidP="004219A2">
                      <w:pPr>
                        <w:pStyle w:val="PText13pt"/>
                        <w:ind w:left="1985"/>
                        <w:rPr>
                          <w:b/>
                          <w:bCs/>
                        </w:rPr>
                      </w:pPr>
                      <w:r>
                        <w:t>«Heilsame Wege ins neue Leben» mit anschliessendem Gottesdienst.</w:t>
                      </w:r>
                    </w:p>
                    <w:p w14:paraId="5DB69A1B" w14:textId="6F91F16A" w:rsidR="0077497B" w:rsidRDefault="0077497B" w:rsidP="000510AE">
                      <w:pPr>
                        <w:pStyle w:val="PText13pt"/>
                        <w:rPr>
                          <w:b/>
                          <w:bCs/>
                        </w:rPr>
                      </w:pPr>
                    </w:p>
                    <w:p w14:paraId="4CE76452" w14:textId="77777777" w:rsidR="00C937E3" w:rsidRPr="0077497B" w:rsidRDefault="00C937E3" w:rsidP="000510AE">
                      <w:pPr>
                        <w:pStyle w:val="PText13pt"/>
                        <w:rPr>
                          <w:b/>
                          <w:bCs/>
                        </w:rPr>
                      </w:pPr>
                    </w:p>
                    <w:p w14:paraId="56A32FDF" w14:textId="34459E48" w:rsidR="0077497B" w:rsidRDefault="0077497B" w:rsidP="000510AE">
                      <w:pPr>
                        <w:pStyle w:val="PText13pt"/>
                      </w:pPr>
                      <w:r w:rsidRPr="0077497B">
                        <w:tab/>
                      </w:r>
                      <w:r w:rsidR="00801208" w:rsidRPr="00801208">
                        <w:t>17:</w:t>
                      </w:r>
                      <w:r w:rsidR="004A6C33">
                        <w:t>30</w:t>
                      </w:r>
                      <w:r w:rsidR="00801208" w:rsidRPr="00801208">
                        <w:t xml:space="preserve"> Uhr</w:t>
                      </w:r>
                      <w:r w:rsidR="00801208">
                        <w:t xml:space="preserve"> </w:t>
                      </w:r>
                      <w:r w:rsidRPr="0077497B">
                        <w:t>Heimfahrt nach Zürich</w:t>
                      </w:r>
                    </w:p>
                    <w:p w14:paraId="4D70511B" w14:textId="69BFEAED" w:rsidR="00F60238" w:rsidRPr="0077497B" w:rsidRDefault="00F60238" w:rsidP="000510AE">
                      <w:pPr>
                        <w:pStyle w:val="PText13pt"/>
                      </w:pPr>
                      <w:r>
                        <w:tab/>
                        <w:t>18:</w:t>
                      </w:r>
                      <w:r w:rsidR="004219A2">
                        <w:t>00</w:t>
                      </w:r>
                      <w:r w:rsidR="004A6C33">
                        <w:t xml:space="preserve"> </w:t>
                      </w:r>
                      <w:r>
                        <w:t>Uhr Ankunft Sihlquai Parkplatz</w:t>
                      </w:r>
                    </w:p>
                    <w:p w14:paraId="68E46381" w14:textId="77777777" w:rsidR="00EE046B" w:rsidRDefault="00EE046B"/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</w:p>
    <w:sectPr w:rsidR="00973A74" w:rsidSect="00357DB4">
      <w:headerReference w:type="first" r:id="rId26"/>
      <w:pgSz w:w="16840" w:h="11900" w:orient="landscape" w:code="9"/>
      <w:pgMar w:top="0" w:right="0" w:bottom="0" w:left="0" w:header="1247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22AE7" w14:textId="77777777" w:rsidR="00F275E8" w:rsidRDefault="00F275E8" w:rsidP="00454B18">
      <w:r>
        <w:separator/>
      </w:r>
    </w:p>
  </w:endnote>
  <w:endnote w:type="continuationSeparator" w:id="0">
    <w:p w14:paraId="24ADF2C2" w14:textId="77777777" w:rsidR="00F275E8" w:rsidRDefault="00F275E8" w:rsidP="00454B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lusSansNormal-Regular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290465" w14:textId="77777777" w:rsidR="00F275E8" w:rsidRDefault="00F275E8" w:rsidP="00454B18">
      <w:r>
        <w:separator/>
      </w:r>
    </w:p>
  </w:footnote>
  <w:footnote w:type="continuationSeparator" w:id="0">
    <w:p w14:paraId="075B6274" w14:textId="77777777" w:rsidR="00F275E8" w:rsidRDefault="00F275E8" w:rsidP="00454B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FDBEB" w14:textId="77777777" w:rsidR="00454B18" w:rsidRDefault="00950B0B" w:rsidP="00950B0B">
    <w:r>
      <w:rPr>
        <w:noProof/>
      </w:rPr>
      <w:drawing>
        <wp:anchor distT="0" distB="0" distL="114300" distR="114300" simplePos="0" relativeHeight="251660288" behindDoc="1" locked="0" layoutInCell="1" allowOverlap="1" wp14:anchorId="136CEECF" wp14:editId="5512478D">
          <wp:simplePos x="0" y="0"/>
          <wp:positionH relativeFrom="page">
            <wp:posOffset>5857240</wp:posOffset>
          </wp:positionH>
          <wp:positionV relativeFrom="page">
            <wp:posOffset>533400</wp:posOffset>
          </wp:positionV>
          <wp:extent cx="2160000" cy="178671"/>
          <wp:effectExtent l="0" t="0" r="0" b="0"/>
          <wp:wrapNone/>
          <wp:docPr id="18" name="Grafi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Grafik 18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0" cy="1786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54B18">
      <w:rPr>
        <w:noProof/>
      </w:rPr>
      <w:drawing>
        <wp:anchor distT="0" distB="0" distL="114300" distR="114300" simplePos="0" relativeHeight="251659264" behindDoc="0" locked="0" layoutInCell="1" allowOverlap="1" wp14:anchorId="394FC996" wp14:editId="44F53F68">
          <wp:simplePos x="0" y="0"/>
          <wp:positionH relativeFrom="page">
            <wp:posOffset>8821420</wp:posOffset>
          </wp:positionH>
          <wp:positionV relativeFrom="page">
            <wp:posOffset>180340</wp:posOffset>
          </wp:positionV>
          <wp:extent cx="1670400" cy="720000"/>
          <wp:effectExtent l="0" t="0" r="0" b="4445"/>
          <wp:wrapThrough wrapText="bothSides">
            <wp:wrapPolygon edited="0">
              <wp:start x="4599" y="0"/>
              <wp:lineTo x="4435" y="6101"/>
              <wp:lineTo x="0" y="11439"/>
              <wp:lineTo x="0" y="13345"/>
              <wp:lineTo x="3121" y="18302"/>
              <wp:lineTo x="3285" y="21352"/>
              <wp:lineTo x="4599" y="21352"/>
              <wp:lineTo x="4599" y="18302"/>
              <wp:lineTo x="21025" y="17921"/>
              <wp:lineTo x="21189" y="12583"/>
              <wp:lineTo x="14455" y="12201"/>
              <wp:lineTo x="8706" y="8007"/>
              <wp:lineTo x="5913" y="6101"/>
              <wp:lineTo x="5749" y="1144"/>
              <wp:lineTo x="5585" y="0"/>
              <wp:lineTo x="4599" y="0"/>
            </wp:wrapPolygon>
          </wp:wrapThrough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1987"/>
                  <a:stretch/>
                </pic:blipFill>
                <pic:spPr bwMode="auto">
                  <a:xfrm>
                    <a:off x="0" y="0"/>
                    <a:ext cx="1670400" cy="72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6501D"/>
    <w:multiLevelType w:val="multilevel"/>
    <w:tmpl w:val="0407001D"/>
    <w:styleLink w:val="PunktListenabsatz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Theme="minorHAnsi" w:hAnsiTheme="minorHAnsi"/>
        <w:color w:val="7F7F7F" w:themeColor="text1" w:themeTint="80"/>
        <w:sz w:val="24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asciiTheme="minorHAnsi" w:hAnsiTheme="minorHAnsi"/>
        <w:color w:val="8EAADB" w:themeColor="accent1" w:themeTint="99"/>
        <w:sz w:val="24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0FD5CC0"/>
    <w:multiLevelType w:val="multilevel"/>
    <w:tmpl w:val="0407001D"/>
    <w:styleLink w:val="PunktAuflistung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B0F0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4D565A9"/>
    <w:multiLevelType w:val="hybridMultilevel"/>
    <w:tmpl w:val="8F62267A"/>
    <w:lvl w:ilvl="0" w:tplc="9558C26C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  <w:b w:val="0"/>
        <w:i w:val="0"/>
        <w:color w:val="00B0F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767D2"/>
    <w:multiLevelType w:val="multilevel"/>
    <w:tmpl w:val="0407001D"/>
    <w:styleLink w:val="PunktListe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/>
        <w:color w:val="FF0000"/>
        <w:sz w:val="24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72C4" w:themeColor="accent1"/>
        <w:sz w:val="24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28741A50"/>
    <w:multiLevelType w:val="hybridMultilevel"/>
    <w:tmpl w:val="5F6C2E5E"/>
    <w:lvl w:ilvl="0" w:tplc="3350153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322B7F"/>
    <w:multiLevelType w:val="multilevel"/>
    <w:tmpl w:val="0407001D"/>
    <w:styleLink w:val="ListePunk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/>
        <w:color w:val="00B0F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54685CA7"/>
    <w:multiLevelType w:val="multilevel"/>
    <w:tmpl w:val="2E8C1F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/>
        <w:color w:val="FF0000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123806"/>
    <w:multiLevelType w:val="multilevel"/>
    <w:tmpl w:val="0407001D"/>
    <w:styleLink w:val="Formatvorlage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B0F0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5BA51D86"/>
    <w:multiLevelType w:val="hybridMultilevel"/>
    <w:tmpl w:val="940E565C"/>
    <w:lvl w:ilvl="0" w:tplc="90FCADDC">
      <w:start w:val="1"/>
      <w:numFmt w:val="bullet"/>
      <w:lvlText w:val=""/>
      <w:lvlJc w:val="left"/>
      <w:pPr>
        <w:ind w:left="397" w:hanging="397"/>
      </w:pPr>
      <w:rPr>
        <w:rFonts w:ascii="Symbol" w:hAnsi="Symbol" w:hint="default"/>
        <w:b/>
        <w:i w:val="0"/>
        <w:color w:val="FF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3"/>
  </w:num>
  <w:num w:numId="5">
    <w:abstractNumId w:val="8"/>
  </w:num>
  <w:num w:numId="6">
    <w:abstractNumId w:val="7"/>
  </w:num>
  <w:num w:numId="7">
    <w:abstractNumId w:val="5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1985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C33"/>
    <w:rsid w:val="0003725D"/>
    <w:rsid w:val="00047F15"/>
    <w:rsid w:val="000510AE"/>
    <w:rsid w:val="00055CED"/>
    <w:rsid w:val="00084AF7"/>
    <w:rsid w:val="000B4D61"/>
    <w:rsid w:val="000C44B4"/>
    <w:rsid w:val="00107643"/>
    <w:rsid w:val="001458AF"/>
    <w:rsid w:val="00173209"/>
    <w:rsid w:val="00173732"/>
    <w:rsid w:val="00192667"/>
    <w:rsid w:val="00197D41"/>
    <w:rsid w:val="001A0AEA"/>
    <w:rsid w:val="001B613A"/>
    <w:rsid w:val="002003DF"/>
    <w:rsid w:val="00207244"/>
    <w:rsid w:val="00227A6D"/>
    <w:rsid w:val="00243912"/>
    <w:rsid w:val="00246D15"/>
    <w:rsid w:val="002A278C"/>
    <w:rsid w:val="002B0C85"/>
    <w:rsid w:val="00356E83"/>
    <w:rsid w:val="00357DB4"/>
    <w:rsid w:val="003E478C"/>
    <w:rsid w:val="004219A2"/>
    <w:rsid w:val="00445122"/>
    <w:rsid w:val="00454B18"/>
    <w:rsid w:val="004822C5"/>
    <w:rsid w:val="004A6C33"/>
    <w:rsid w:val="004F27AD"/>
    <w:rsid w:val="005065DA"/>
    <w:rsid w:val="00520555"/>
    <w:rsid w:val="00527D29"/>
    <w:rsid w:val="005302D9"/>
    <w:rsid w:val="00551EA4"/>
    <w:rsid w:val="00553752"/>
    <w:rsid w:val="005672B5"/>
    <w:rsid w:val="00585059"/>
    <w:rsid w:val="00596A7A"/>
    <w:rsid w:val="005A179F"/>
    <w:rsid w:val="005B7B5C"/>
    <w:rsid w:val="005C764A"/>
    <w:rsid w:val="0060461F"/>
    <w:rsid w:val="006169A1"/>
    <w:rsid w:val="00620852"/>
    <w:rsid w:val="00633BAE"/>
    <w:rsid w:val="00646E77"/>
    <w:rsid w:val="0066422B"/>
    <w:rsid w:val="00690582"/>
    <w:rsid w:val="0077497B"/>
    <w:rsid w:val="00795DA1"/>
    <w:rsid w:val="007B0D7F"/>
    <w:rsid w:val="00801208"/>
    <w:rsid w:val="00854D37"/>
    <w:rsid w:val="008D2BD1"/>
    <w:rsid w:val="008F6F02"/>
    <w:rsid w:val="00916941"/>
    <w:rsid w:val="00950B0B"/>
    <w:rsid w:val="00973A74"/>
    <w:rsid w:val="00982744"/>
    <w:rsid w:val="00984645"/>
    <w:rsid w:val="009B763A"/>
    <w:rsid w:val="009E22BE"/>
    <w:rsid w:val="009F5C45"/>
    <w:rsid w:val="00A03F71"/>
    <w:rsid w:val="00A15D8C"/>
    <w:rsid w:val="00A75379"/>
    <w:rsid w:val="00AB1900"/>
    <w:rsid w:val="00B308DC"/>
    <w:rsid w:val="00B742AE"/>
    <w:rsid w:val="00B8186D"/>
    <w:rsid w:val="00BD7574"/>
    <w:rsid w:val="00BF1029"/>
    <w:rsid w:val="00BF129F"/>
    <w:rsid w:val="00C11E1D"/>
    <w:rsid w:val="00C25B85"/>
    <w:rsid w:val="00C62FD7"/>
    <w:rsid w:val="00C74B6B"/>
    <w:rsid w:val="00C77DC9"/>
    <w:rsid w:val="00C90809"/>
    <w:rsid w:val="00C937E3"/>
    <w:rsid w:val="00CD21AB"/>
    <w:rsid w:val="00CE05F9"/>
    <w:rsid w:val="00D05196"/>
    <w:rsid w:val="00DA5E6B"/>
    <w:rsid w:val="00DC1881"/>
    <w:rsid w:val="00DC637D"/>
    <w:rsid w:val="00DD4960"/>
    <w:rsid w:val="00E02684"/>
    <w:rsid w:val="00E127D5"/>
    <w:rsid w:val="00E4024F"/>
    <w:rsid w:val="00E92C52"/>
    <w:rsid w:val="00EE046B"/>
    <w:rsid w:val="00F275E8"/>
    <w:rsid w:val="00F40FB1"/>
    <w:rsid w:val="00F522DE"/>
    <w:rsid w:val="00F60238"/>
    <w:rsid w:val="00F74E08"/>
    <w:rsid w:val="00FB3BCF"/>
    <w:rsid w:val="00FC3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B19DC3F"/>
  <w15:chartTrackingRefBased/>
  <w15:docId w15:val="{C790E6FC-1CDE-4477-BC03-7FC670E42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27D5"/>
    <w:rPr>
      <w:rFonts w:ascii="PlusSansNormal-Regular" w:eastAsiaTheme="minorEastAsia" w:hAnsi="PlusSansNormal-Regular"/>
      <w:sz w:val="20"/>
    </w:rPr>
  </w:style>
  <w:style w:type="paragraph" w:styleId="berschrift1">
    <w:name w:val="heading 1"/>
    <w:aliases w:val="Überschrift 16 Pt"/>
    <w:basedOn w:val="PText13pt"/>
    <w:next w:val="PText13pt"/>
    <w:link w:val="berschrift1Zchn"/>
    <w:autoRedefine/>
    <w:uiPriority w:val="9"/>
    <w:rsid w:val="002B0C85"/>
    <w:pPr>
      <w:keepNext/>
      <w:keepLines/>
      <w:spacing w:before="120" w:after="120"/>
      <w:outlineLvl w:val="0"/>
    </w:pPr>
    <w:rPr>
      <w:rFonts w:eastAsiaTheme="majorEastAsia" w:cstheme="majorBidi"/>
      <w:b/>
      <w:color w:val="00A3DB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6169A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0000" w:themeColor="tex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Überschrift 16 Pt Zchn"/>
    <w:basedOn w:val="Absatz-Standardschriftart"/>
    <w:link w:val="berschrift1"/>
    <w:uiPriority w:val="9"/>
    <w:rsid w:val="002B0C85"/>
    <w:rPr>
      <w:rFonts w:ascii="PlusSansNormal-Regular" w:eastAsiaTheme="majorEastAsia" w:hAnsi="PlusSansNormal-Regular" w:cstheme="majorBidi"/>
      <w:b/>
      <w:color w:val="00A3DB"/>
      <w:sz w:val="32"/>
      <w:szCs w:val="32"/>
    </w:rPr>
  </w:style>
  <w:style w:type="paragraph" w:customStyle="1" w:styleId="PText13pt">
    <w:name w:val="P_Text_13 pt"/>
    <w:basedOn w:val="Standard"/>
    <w:qFormat/>
    <w:rsid w:val="000510AE"/>
    <w:pPr>
      <w:tabs>
        <w:tab w:val="left" w:pos="1985"/>
      </w:tabs>
    </w:pPr>
    <w:rPr>
      <w:color w:val="000000" w:themeColor="text1"/>
      <w:sz w:val="26"/>
      <w:szCs w:val="2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169A1"/>
    <w:rPr>
      <w:rFonts w:asciiTheme="majorHAnsi" w:eastAsiaTheme="majorEastAsia" w:hAnsiTheme="majorHAnsi" w:cstheme="majorBidi"/>
      <w:color w:val="000000" w:themeColor="text1"/>
      <w:sz w:val="26"/>
      <w:szCs w:val="26"/>
    </w:rPr>
  </w:style>
  <w:style w:type="numbering" w:customStyle="1" w:styleId="PunktListenabsatz">
    <w:name w:val="Punkt Listenabsatz"/>
    <w:basedOn w:val="KeineListe"/>
    <w:uiPriority w:val="99"/>
    <w:rsid w:val="00CD21AB"/>
    <w:pPr>
      <w:numPr>
        <w:numId w:val="3"/>
      </w:numPr>
    </w:pPr>
  </w:style>
  <w:style w:type="numbering" w:customStyle="1" w:styleId="PunktListe">
    <w:name w:val="Punkt Liste"/>
    <w:basedOn w:val="KeineListe"/>
    <w:uiPriority w:val="99"/>
    <w:rsid w:val="00CD21AB"/>
    <w:pPr>
      <w:numPr>
        <w:numId w:val="4"/>
      </w:numPr>
    </w:pPr>
  </w:style>
  <w:style w:type="numbering" w:customStyle="1" w:styleId="Formatvorlage1">
    <w:name w:val="Formatvorlage1"/>
    <w:basedOn w:val="KeineListe"/>
    <w:uiPriority w:val="99"/>
    <w:rsid w:val="00CD21AB"/>
    <w:pPr>
      <w:numPr>
        <w:numId w:val="6"/>
      </w:numPr>
    </w:pPr>
  </w:style>
  <w:style w:type="numbering" w:customStyle="1" w:styleId="ListePunkt">
    <w:name w:val="Liste Punkt"/>
    <w:basedOn w:val="KeineListe"/>
    <w:uiPriority w:val="99"/>
    <w:rsid w:val="00CD21AB"/>
    <w:pPr>
      <w:numPr>
        <w:numId w:val="7"/>
      </w:numPr>
    </w:pPr>
  </w:style>
  <w:style w:type="numbering" w:customStyle="1" w:styleId="PunktAuflistung">
    <w:name w:val="Punkt Auflistung"/>
    <w:basedOn w:val="KeineListe"/>
    <w:uiPriority w:val="99"/>
    <w:rsid w:val="00CD21AB"/>
    <w:pPr>
      <w:numPr>
        <w:numId w:val="8"/>
      </w:numPr>
    </w:pPr>
  </w:style>
  <w:style w:type="paragraph" w:styleId="Liste">
    <w:name w:val="List"/>
    <w:basedOn w:val="Standard"/>
    <w:uiPriority w:val="99"/>
    <w:semiHidden/>
    <w:unhideWhenUsed/>
    <w:rsid w:val="00CD21AB"/>
    <w:pPr>
      <w:ind w:left="283" w:hanging="283"/>
      <w:contextualSpacing/>
    </w:pPr>
  </w:style>
  <w:style w:type="paragraph" w:customStyle="1" w:styleId="H1Titelgrosswhite">
    <w:name w:val="H1 Titel_gross_white"/>
    <w:basedOn w:val="Standard"/>
    <w:qFormat/>
    <w:rsid w:val="00173209"/>
    <w:rPr>
      <w:b/>
      <w:bCs/>
      <w:color w:val="FFFFFF" w:themeColor="background1"/>
      <w:sz w:val="56"/>
      <w:szCs w:val="56"/>
    </w:rPr>
  </w:style>
  <w:style w:type="paragraph" w:customStyle="1" w:styleId="H2Titelmittelwhite">
    <w:name w:val="H2_Titel_mittel_white"/>
    <w:basedOn w:val="Standard"/>
    <w:qFormat/>
    <w:rsid w:val="00173209"/>
    <w:pPr>
      <w:spacing w:line="276" w:lineRule="auto"/>
    </w:pPr>
    <w:rPr>
      <w:b/>
      <w:bCs/>
      <w:color w:val="FFFFFF" w:themeColor="background1"/>
      <w:sz w:val="36"/>
      <w:szCs w:val="36"/>
    </w:rPr>
  </w:style>
  <w:style w:type="paragraph" w:customStyle="1" w:styleId="PText-Titelcyan">
    <w:name w:val="P_Text-Titel_cyan"/>
    <w:basedOn w:val="Standard"/>
    <w:qFormat/>
    <w:rsid w:val="000510AE"/>
    <w:pPr>
      <w:tabs>
        <w:tab w:val="left" w:pos="1985"/>
      </w:tabs>
    </w:pPr>
    <w:rPr>
      <w:b/>
      <w:bCs/>
      <w:color w:val="00A3DA"/>
      <w:sz w:val="26"/>
      <w:szCs w:val="26"/>
    </w:rPr>
  </w:style>
  <w:style w:type="table" w:styleId="Tabellenraster">
    <w:name w:val="Table Grid"/>
    <w:basedOn w:val="NormaleTabelle"/>
    <w:uiPriority w:val="39"/>
    <w:rsid w:val="00BF10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77497B"/>
    <w:rPr>
      <w:rFonts w:eastAsiaTheme="minorEastAsia"/>
    </w:rPr>
  </w:style>
  <w:style w:type="paragraph" w:customStyle="1" w:styleId="H3Titelkleinwhite">
    <w:name w:val="H3_Titel_klein_white"/>
    <w:basedOn w:val="Standard"/>
    <w:autoRedefine/>
    <w:qFormat/>
    <w:rsid w:val="00F522DE"/>
    <w:rPr>
      <w:b/>
      <w:color w:val="FFFFFF" w:themeColor="background1"/>
      <w:sz w:val="32"/>
    </w:rPr>
  </w:style>
  <w:style w:type="paragraph" w:styleId="Kopfzeile">
    <w:name w:val="header"/>
    <w:basedOn w:val="Standard"/>
    <w:link w:val="KopfzeileZchn"/>
    <w:uiPriority w:val="99"/>
    <w:unhideWhenUsed/>
    <w:rsid w:val="00F40FB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unhideWhenUsed/>
    <w:rsid w:val="00454B1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54B18"/>
    <w:rPr>
      <w:rFonts w:ascii="PlusSansNormal-Regular" w:eastAsiaTheme="minorEastAsia" w:hAnsi="PlusSansNormal-Regular"/>
      <w:b w:val="0"/>
      <w:sz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F40FB1"/>
    <w:rPr>
      <w:rFonts w:ascii="PlusSansNormal-Regular" w:eastAsiaTheme="minorEastAsia" w:hAnsi="PlusSansNormal-Regular"/>
      <w:b w:val="0"/>
      <w:sz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50B0B"/>
    <w:rPr>
      <w:rFonts w:ascii="PlusSansNormal-Regular" w:hAnsi="PlusSansNormal-Regular"/>
      <w:b w:val="0"/>
      <w:color w:val="605E5C"/>
      <w:sz w:val="20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950B0B"/>
    <w:rPr>
      <w:rFonts w:ascii="PlusSansNormal-Regular" w:hAnsi="PlusSansNormal-Regular"/>
      <w:b w:val="0"/>
      <w:color w:val="954F72" w:themeColor="followedHyperlink"/>
      <w:sz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7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hindertenseelsorge.ch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7.gif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emf"/><Relationship Id="rId12" Type="http://schemas.openxmlformats.org/officeDocument/2006/relationships/hyperlink" Target="https://www.instagram.com/zhkath/?hl=de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hyperlink" Target="https://www.facebook.com/zhkath/" TargetMode="External"/><Relationship Id="rId19" Type="http://schemas.openxmlformats.org/officeDocument/2006/relationships/image" Target="media/image8.gif"/><Relationship Id="rId4" Type="http://schemas.openxmlformats.org/officeDocument/2006/relationships/webSettings" Target="webSettings.xml"/><Relationship Id="rId9" Type="http://schemas.openxmlformats.org/officeDocument/2006/relationships/hyperlink" Target="http://www.behindertenseelsorge.ch/" TargetMode="External"/><Relationship Id="rId14" Type="http://schemas.openxmlformats.org/officeDocument/2006/relationships/hyperlink" Target="https://www.linkedin.com/company/kath-behindertenseelsorge-im-kanton-z&#252;rich/" TargetMode="External"/><Relationship Id="rId22" Type="http://schemas.openxmlformats.org/officeDocument/2006/relationships/image" Target="media/image11.gif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emf"/><Relationship Id="rId1" Type="http://schemas.openxmlformats.org/officeDocument/2006/relationships/image" Target="media/image15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Behseso_Team%20(Team%20Folder)\4_Seelsorge\4.3_Angebote\2022%2012%2003%20Themen-WE-Einsiedeln\1.%20Organisation_\Einladung%20Einsiedeln%20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rot="0" spcFirstLastPara="0" vertOverflow="overflow" horzOverflow="overflow" vert="horz" wrap="square" lIns="180000" tIns="180000" rIns="180000" bIns="18000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Einladung Einsiedeln neu.dotx</Template>
  <TotalTime>0</TotalTime>
  <Pages>2</Pages>
  <Words>3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Nadja Niggl</dc:creator>
  <cp:keywords/>
  <dc:description/>
  <cp:lastModifiedBy>Nadja Niggl</cp:lastModifiedBy>
  <cp:revision>2</cp:revision>
  <cp:lastPrinted>2023-01-18T13:09:00Z</cp:lastPrinted>
  <dcterms:created xsi:type="dcterms:W3CDTF">2023-01-18T15:14:00Z</dcterms:created>
  <dcterms:modified xsi:type="dcterms:W3CDTF">2023-01-18T15:14:00Z</dcterms:modified>
</cp:coreProperties>
</file>