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E126F" w14:textId="7625B7F7" w:rsidR="00454B18" w:rsidRDefault="00454B18" w:rsidP="00690582">
      <w:r>
        <w:rPr>
          <w:noProof/>
        </w:rPr>
        <mc:AlternateContent>
          <mc:Choice Requires="wps">
            <w:drawing>
              <wp:anchor distT="0" distB="0" distL="0" distR="0" simplePos="0" relativeHeight="251656190" behindDoc="0" locked="1" layoutInCell="1" allowOverlap="1" wp14:anchorId="2F0C533A" wp14:editId="73A06D64">
                <wp:simplePos x="0" y="0"/>
                <wp:positionH relativeFrom="page">
                  <wp:posOffset>546735</wp:posOffset>
                </wp:positionH>
                <wp:positionV relativeFrom="page">
                  <wp:posOffset>720725</wp:posOffset>
                </wp:positionV>
                <wp:extent cx="4384675" cy="5332730"/>
                <wp:effectExtent l="0" t="0" r="0" b="1270"/>
                <wp:wrapSquare wrapText="bothSides"/>
                <wp:docPr id="7" name="Textfeld 7"/>
                <wp:cNvGraphicFramePr/>
                <a:graphic xmlns:a="http://schemas.openxmlformats.org/drawingml/2006/main">
                  <a:graphicData uri="http://schemas.microsoft.com/office/word/2010/wordprocessingShape">
                    <wps:wsp>
                      <wps:cNvSpPr txBox="1"/>
                      <wps:spPr>
                        <a:xfrm>
                          <a:off x="0" y="0"/>
                          <a:ext cx="4384675" cy="5332730"/>
                        </a:xfrm>
                        <a:prstGeom prst="rect">
                          <a:avLst/>
                        </a:prstGeom>
                        <a:noFill/>
                        <a:ln w="6350">
                          <a:noFill/>
                        </a:ln>
                      </wps:spPr>
                      <wps:txbx>
                        <w:txbxContent>
                          <w:p w14:paraId="0F8E504D" w14:textId="77777777" w:rsidR="00E4024F" w:rsidRPr="000510AE" w:rsidRDefault="00E4024F" w:rsidP="000510AE">
                            <w:pPr>
                              <w:pStyle w:val="PText-Titelcyan"/>
                            </w:pPr>
                            <w:r w:rsidRPr="000510AE">
                              <w:t xml:space="preserve">Weitere Informationen </w:t>
                            </w:r>
                          </w:p>
                          <w:p w14:paraId="61AB5371" w14:textId="77777777" w:rsidR="000C44B4" w:rsidRDefault="000C44B4" w:rsidP="00E4024F">
                            <w:pPr>
                              <w:tabs>
                                <w:tab w:val="left" w:pos="1985"/>
                              </w:tabs>
                              <w:rPr>
                                <w:sz w:val="26"/>
                                <w:szCs w:val="26"/>
                              </w:rPr>
                            </w:pPr>
                          </w:p>
                          <w:p w14:paraId="04ACFC1B" w14:textId="77777777" w:rsidR="00A15D8C" w:rsidRPr="00BD7574" w:rsidRDefault="00A15D8C" w:rsidP="00E4024F">
                            <w:pPr>
                              <w:tabs>
                                <w:tab w:val="left" w:pos="1985"/>
                              </w:tabs>
                              <w:rPr>
                                <w:sz w:val="26"/>
                                <w:szCs w:val="26"/>
                              </w:rPr>
                            </w:pPr>
                          </w:p>
                          <w:p w14:paraId="7B505A6B" w14:textId="646B4C8E" w:rsidR="00BD7574" w:rsidRPr="000510AE" w:rsidRDefault="00E4024F" w:rsidP="00F522DE">
                            <w:pPr>
                              <w:pStyle w:val="PText13pt"/>
                            </w:pPr>
                            <w:r w:rsidRPr="00646E77">
                              <w:rPr>
                                <w:b/>
                                <w:bCs/>
                              </w:rPr>
                              <w:t>Ort</w:t>
                            </w:r>
                            <w:r w:rsidRPr="000510AE">
                              <w:tab/>
                            </w:r>
                            <w:r w:rsidR="00CE2B8D">
                              <w:t>Verenaschlucht bei Solothurn</w:t>
                            </w:r>
                          </w:p>
                          <w:p w14:paraId="0CF204FD" w14:textId="77777777" w:rsidR="00E4024F" w:rsidRPr="000510AE" w:rsidRDefault="00E4024F" w:rsidP="000510AE">
                            <w:pPr>
                              <w:pStyle w:val="PText13pt"/>
                            </w:pPr>
                          </w:p>
                          <w:p w14:paraId="3BB614D5" w14:textId="37AAD7F7" w:rsidR="00E4024F" w:rsidRPr="000510AE" w:rsidRDefault="00E4024F" w:rsidP="00107643">
                            <w:pPr>
                              <w:pStyle w:val="PText13pt"/>
                            </w:pPr>
                            <w:r w:rsidRPr="00646E77">
                              <w:rPr>
                                <w:b/>
                                <w:bCs/>
                              </w:rPr>
                              <w:t>Kosten</w:t>
                            </w:r>
                            <w:r w:rsidRPr="000510AE">
                              <w:tab/>
                            </w:r>
                            <w:r w:rsidR="00107643">
                              <w:t xml:space="preserve">CHF </w:t>
                            </w:r>
                            <w:r w:rsidR="00CE2B8D">
                              <w:t>25</w:t>
                            </w:r>
                            <w:r w:rsidR="00107643">
                              <w:t xml:space="preserve"> pro Person</w:t>
                            </w:r>
                            <w:r w:rsidR="00CE2B8D">
                              <w:t>, inkl. Mittagessen</w:t>
                            </w:r>
                          </w:p>
                          <w:p w14:paraId="0921BB29" w14:textId="77777777" w:rsidR="005302D9" w:rsidRDefault="00E4024F" w:rsidP="000510AE">
                            <w:pPr>
                              <w:pStyle w:val="PText13pt"/>
                              <w:ind w:left="1985"/>
                            </w:pPr>
                            <w:r w:rsidRPr="000510AE">
                              <w:t>Danke für die Überweisung des Beitrages</w:t>
                            </w:r>
                          </w:p>
                          <w:p w14:paraId="0A589D4D" w14:textId="6E15BBFB" w:rsidR="005B7B5C" w:rsidRDefault="00553752" w:rsidP="000510AE">
                            <w:pPr>
                              <w:pStyle w:val="PText13pt"/>
                              <w:ind w:left="1985"/>
                            </w:pPr>
                            <w:r>
                              <w:t>im Voraus.</w:t>
                            </w:r>
                          </w:p>
                          <w:p w14:paraId="7915E4C9" w14:textId="446FA6A3" w:rsidR="001458AF" w:rsidRDefault="00E4024F" w:rsidP="000510AE">
                            <w:pPr>
                              <w:pStyle w:val="PText13pt"/>
                              <w:ind w:left="1985"/>
                            </w:pPr>
                            <w:r w:rsidRPr="000510AE">
                              <w:t xml:space="preserve"> </w:t>
                            </w:r>
                            <w:r w:rsidR="00950B0B" w:rsidRPr="000510AE">
                              <w:br/>
                            </w:r>
                            <w:r w:rsidR="00356E83" w:rsidRPr="00356E83">
                              <w:rPr>
                                <w:noProof/>
                              </w:rPr>
                              <w:drawing>
                                <wp:inline distT="0" distB="0" distL="0" distR="0" wp14:anchorId="1552AA3A" wp14:editId="087CB549">
                                  <wp:extent cx="1043245" cy="1042035"/>
                                  <wp:effectExtent l="0" t="0" r="5080" b="571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055453" cy="1054229"/>
                                          </a:xfrm>
                                          <a:prstGeom prst="rect">
                                            <a:avLst/>
                                          </a:prstGeom>
                                          <a:noFill/>
                                          <a:ln>
                                            <a:noFill/>
                                          </a:ln>
                                        </pic:spPr>
                                      </pic:pic>
                                    </a:graphicData>
                                  </a:graphic>
                                </wp:inline>
                              </w:drawing>
                            </w:r>
                          </w:p>
                          <w:p w14:paraId="534A0EB0" w14:textId="52D96CD7" w:rsidR="00E4024F" w:rsidRPr="000510AE" w:rsidRDefault="00E4024F" w:rsidP="000510AE">
                            <w:pPr>
                              <w:pStyle w:val="PText13pt"/>
                              <w:ind w:left="1985"/>
                            </w:pPr>
                            <w:r w:rsidRPr="000510AE">
                              <w:t>per</w:t>
                            </w:r>
                            <w:r w:rsidR="00950B0B" w:rsidRPr="000510AE">
                              <w:t xml:space="preserve"> </w:t>
                            </w:r>
                            <w:r w:rsidRPr="000510AE">
                              <w:t>Online-Banking</w:t>
                            </w:r>
                          </w:p>
                          <w:p w14:paraId="5B225193" w14:textId="3D31189C" w:rsidR="00E4024F" w:rsidRPr="000510AE" w:rsidRDefault="00E4024F" w:rsidP="000510AE">
                            <w:pPr>
                              <w:pStyle w:val="PText13pt"/>
                            </w:pPr>
                            <w:r w:rsidRPr="000510AE">
                              <w:tab/>
                              <w:t>Förderverein</w:t>
                            </w:r>
                          </w:p>
                          <w:p w14:paraId="4EA053DC" w14:textId="77CEC5F8" w:rsidR="00E4024F" w:rsidRPr="000510AE" w:rsidRDefault="00E4024F" w:rsidP="000510AE">
                            <w:pPr>
                              <w:pStyle w:val="PText13pt"/>
                            </w:pPr>
                            <w:r w:rsidRPr="000510AE">
                              <w:tab/>
                              <w:t>CH85 0900 0000 8002 1592 7</w:t>
                            </w:r>
                          </w:p>
                          <w:p w14:paraId="77BE087E" w14:textId="2C124E34" w:rsidR="00E4024F" w:rsidRPr="000510AE" w:rsidRDefault="00E4024F" w:rsidP="000510AE">
                            <w:pPr>
                              <w:pStyle w:val="PText13pt"/>
                            </w:pPr>
                            <w:r w:rsidRPr="000510AE">
                              <w:tab/>
                              <w:t xml:space="preserve">Zweck: </w:t>
                            </w:r>
                            <w:r w:rsidR="00520555">
                              <w:t>1</w:t>
                            </w:r>
                            <w:r w:rsidR="00CE2B8D">
                              <w:t>0</w:t>
                            </w:r>
                            <w:r w:rsidR="00520555">
                              <w:t xml:space="preserve">. </w:t>
                            </w:r>
                            <w:r w:rsidR="00CE2B8D">
                              <w:t xml:space="preserve">Juni </w:t>
                            </w:r>
                            <w:r w:rsidR="00520555">
                              <w:t>(Vor und Nachname)</w:t>
                            </w:r>
                          </w:p>
                          <w:p w14:paraId="5058C75A" w14:textId="77777777" w:rsidR="00E4024F" w:rsidRPr="000510AE" w:rsidRDefault="00E4024F" w:rsidP="000510AE">
                            <w:pPr>
                              <w:pStyle w:val="PText13pt"/>
                            </w:pPr>
                          </w:p>
                          <w:p w14:paraId="78E4B204" w14:textId="4AA89826" w:rsidR="00E4024F" w:rsidRPr="000510AE" w:rsidRDefault="00E4024F" w:rsidP="000510AE">
                            <w:pPr>
                              <w:pStyle w:val="PText13pt"/>
                            </w:pPr>
                            <w:r w:rsidRPr="00646E77">
                              <w:rPr>
                                <w:b/>
                                <w:bCs/>
                              </w:rPr>
                              <w:t>Ansprechperson</w:t>
                            </w:r>
                            <w:r w:rsidRPr="000510AE">
                              <w:tab/>
                            </w:r>
                            <w:r w:rsidR="00520555">
                              <w:t xml:space="preserve">Tanja Haas </w:t>
                            </w:r>
                          </w:p>
                          <w:p w14:paraId="788E39FD" w14:textId="7E5FB23C" w:rsidR="00E4024F" w:rsidRPr="00DC1881" w:rsidRDefault="00E4024F" w:rsidP="000510AE">
                            <w:pPr>
                              <w:pStyle w:val="PText13pt"/>
                            </w:pPr>
                            <w:r w:rsidRPr="000510AE">
                              <w:tab/>
                              <w:t xml:space="preserve">044 360 51 </w:t>
                            </w:r>
                            <w:r w:rsidR="001458AF">
                              <w:t>51</w:t>
                            </w:r>
                          </w:p>
                          <w:p w14:paraId="0353868A" w14:textId="6E9235E6" w:rsidR="00E4024F" w:rsidRDefault="00E4024F" w:rsidP="000510AE">
                            <w:pPr>
                              <w:pStyle w:val="PText13pt"/>
                            </w:pPr>
                            <w:r w:rsidRPr="000510AE">
                              <w:tab/>
                            </w:r>
                            <w:hyperlink r:id="rId8" w:history="1">
                              <w:r w:rsidR="00184537" w:rsidRPr="00AE21D9">
                                <w:rPr>
                                  <w:rStyle w:val="Hyperlink"/>
                                </w:rPr>
                                <w:t>info@behindertenseelsorge.ch</w:t>
                              </w:r>
                            </w:hyperlink>
                          </w:p>
                          <w:p w14:paraId="49A9CCBE" w14:textId="77777777" w:rsidR="00184537" w:rsidRPr="000510AE" w:rsidRDefault="00184537" w:rsidP="000510AE">
                            <w:pPr>
                              <w:pStyle w:val="PText13pt"/>
                            </w:pPr>
                          </w:p>
                          <w:p w14:paraId="365D17B4" w14:textId="6435A07C" w:rsidR="00E4024F" w:rsidRDefault="008B01CB" w:rsidP="000510AE">
                            <w:pPr>
                              <w:pStyle w:val="PText13pt"/>
                            </w:pPr>
                            <w:r w:rsidRPr="008B01CB">
                              <w:rPr>
                                <w:b/>
                                <w:bCs/>
                              </w:rPr>
                              <w:t>Notfallnummer</w:t>
                            </w:r>
                            <w:r>
                              <w:tab/>
                              <w:t>079 790 91 94</w:t>
                            </w:r>
                            <w:r w:rsidR="00A7522A">
                              <w:t xml:space="preserve"> (am Ausflugstag)</w:t>
                            </w:r>
                          </w:p>
                          <w:p w14:paraId="7BF7E480" w14:textId="77777777" w:rsidR="008B01CB" w:rsidRPr="000510AE" w:rsidRDefault="008B01CB" w:rsidP="000510AE">
                            <w:pPr>
                              <w:pStyle w:val="PText13pt"/>
                            </w:pPr>
                          </w:p>
                          <w:p w14:paraId="2C631761" w14:textId="5B73C287" w:rsidR="00454B18" w:rsidRPr="00646E77" w:rsidRDefault="00E4024F" w:rsidP="000510AE">
                            <w:pPr>
                              <w:pStyle w:val="PText13pt"/>
                              <w:rPr>
                                <w:b/>
                                <w:bCs/>
                                <w:color w:val="00A3DB"/>
                              </w:rPr>
                            </w:pPr>
                            <w:r w:rsidRPr="00646E77">
                              <w:rPr>
                                <w:b/>
                                <w:bCs/>
                                <w:color w:val="00A3DB"/>
                              </w:rPr>
                              <w:t>Anmeldeschluss</w:t>
                            </w:r>
                            <w:r w:rsidRPr="00646E77">
                              <w:rPr>
                                <w:b/>
                                <w:bCs/>
                                <w:color w:val="00A3DB"/>
                              </w:rPr>
                              <w:tab/>
                            </w:r>
                            <w:r w:rsidR="003C21B3">
                              <w:rPr>
                                <w:b/>
                                <w:bCs/>
                                <w:color w:val="00A3DB"/>
                              </w:rPr>
                              <w:t>Mittwoch</w:t>
                            </w:r>
                            <w:r w:rsidRPr="00646E77">
                              <w:rPr>
                                <w:b/>
                                <w:bCs/>
                                <w:color w:val="00A3DB"/>
                              </w:rPr>
                              <w:t xml:space="preserve">, </w:t>
                            </w:r>
                            <w:r w:rsidR="00184537">
                              <w:rPr>
                                <w:b/>
                                <w:bCs/>
                                <w:color w:val="00A3DB"/>
                              </w:rPr>
                              <w:t>10</w:t>
                            </w:r>
                            <w:r w:rsidR="00520555">
                              <w:rPr>
                                <w:b/>
                                <w:bCs/>
                                <w:color w:val="00A3DB"/>
                              </w:rPr>
                              <w:t>. M</w:t>
                            </w:r>
                            <w:r w:rsidR="00184537">
                              <w:rPr>
                                <w:b/>
                                <w:bCs/>
                                <w:color w:val="00A3DB"/>
                              </w:rPr>
                              <w:t>ai</w:t>
                            </w:r>
                            <w:r w:rsidR="00520555">
                              <w:rPr>
                                <w:b/>
                                <w:bCs/>
                                <w:color w:val="00A3DB"/>
                              </w:rPr>
                              <w:t xml:space="preserve"> </w:t>
                            </w:r>
                            <w:r w:rsidRPr="00646E77">
                              <w:rPr>
                                <w:b/>
                                <w:bCs/>
                                <w:color w:val="00A3DB"/>
                              </w:rPr>
                              <w:t>202</w:t>
                            </w:r>
                            <w:r w:rsidR="00184537">
                              <w:rPr>
                                <w:b/>
                                <w:bCs/>
                                <w:color w:val="00A3DB"/>
                              </w:rPr>
                              <w:t>3</w:t>
                            </w:r>
                            <w:r w:rsidR="00950B0B" w:rsidRPr="00646E77">
                              <w:rPr>
                                <w:b/>
                                <w:bCs/>
                                <w:color w:val="00A3D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C533A" id="_x0000_t202" coordsize="21600,21600" o:spt="202" path="m,l,21600r21600,l21600,xe">
                <v:stroke joinstyle="miter"/>
                <v:path gradientshapeok="t" o:connecttype="rect"/>
              </v:shapetype>
              <v:shape id="Textfeld 7" o:spid="_x0000_s1026" type="#_x0000_t202" style="position:absolute;margin-left:43.05pt;margin-top:56.75pt;width:345.25pt;height:419.9pt;z-index:2516561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" filled="f" stroked="f" strokeweight=".5pt">
                <v:textbox inset="0,0,0,0">
                  <w:txbxContent>
                    <w:p w14:paraId="0F8E504D" w14:textId="77777777" w:rsidR="00E4024F" w:rsidRPr="000510AE" w:rsidRDefault="00E4024F" w:rsidP="000510AE">
                      <w:pPr>
                        <w:pStyle w:val="PText-Titelcyan"/>
                      </w:pPr>
                      <w:r w:rsidRPr="000510AE">
                        <w:t xml:space="preserve">Weitere Informationen </w:t>
                      </w:r>
                    </w:p>
                    <w:p w14:paraId="61AB5371" w14:textId="77777777" w:rsidR="000C44B4" w:rsidRDefault="000C44B4" w:rsidP="00E4024F">
                      <w:pPr>
                        <w:tabs>
                          <w:tab w:val="left" w:pos="1985"/>
                        </w:tabs>
                        <w:rPr>
                          <w:sz w:val="26"/>
                          <w:szCs w:val="26"/>
                        </w:rPr>
                      </w:pPr>
                    </w:p>
                    <w:p w14:paraId="04ACFC1B" w14:textId="77777777" w:rsidR="00A15D8C" w:rsidRPr="00BD7574" w:rsidRDefault="00A15D8C" w:rsidP="00E4024F">
                      <w:pPr>
                        <w:tabs>
                          <w:tab w:val="left" w:pos="1985"/>
                        </w:tabs>
                        <w:rPr>
                          <w:sz w:val="26"/>
                          <w:szCs w:val="26"/>
                        </w:rPr>
                      </w:pPr>
                    </w:p>
                    <w:p w14:paraId="7B505A6B" w14:textId="646B4C8E" w:rsidR="00BD7574" w:rsidRPr="000510AE" w:rsidRDefault="00E4024F" w:rsidP="00F522DE">
                      <w:pPr>
                        <w:pStyle w:val="PText13pt"/>
                      </w:pPr>
                      <w:r w:rsidRPr="00646E77">
                        <w:rPr>
                          <w:b/>
                          <w:bCs/>
                        </w:rPr>
                        <w:t>Ort</w:t>
                      </w:r>
                      <w:r w:rsidRPr="000510AE">
                        <w:tab/>
                      </w:r>
                      <w:r w:rsidR="00CE2B8D">
                        <w:t>Verenaschlucht bei Solothurn</w:t>
                      </w:r>
                    </w:p>
                    <w:p w14:paraId="0CF204FD" w14:textId="77777777" w:rsidR="00E4024F" w:rsidRPr="000510AE" w:rsidRDefault="00E4024F" w:rsidP="000510AE">
                      <w:pPr>
                        <w:pStyle w:val="PText13pt"/>
                      </w:pPr>
                    </w:p>
                    <w:p w14:paraId="3BB614D5" w14:textId="37AAD7F7" w:rsidR="00E4024F" w:rsidRPr="000510AE" w:rsidRDefault="00E4024F" w:rsidP="00107643">
                      <w:pPr>
                        <w:pStyle w:val="PText13pt"/>
                      </w:pPr>
                      <w:r w:rsidRPr="00646E77">
                        <w:rPr>
                          <w:b/>
                          <w:bCs/>
                        </w:rPr>
                        <w:t>Kosten</w:t>
                      </w:r>
                      <w:r w:rsidRPr="000510AE">
                        <w:tab/>
                      </w:r>
                      <w:r w:rsidR="00107643">
                        <w:t xml:space="preserve">CHF </w:t>
                      </w:r>
                      <w:r w:rsidR="00CE2B8D">
                        <w:t>25</w:t>
                      </w:r>
                      <w:r w:rsidR="00107643">
                        <w:t xml:space="preserve"> pro Person</w:t>
                      </w:r>
                      <w:r w:rsidR="00CE2B8D">
                        <w:t>, inkl. Mittagessen</w:t>
                      </w:r>
                    </w:p>
                    <w:p w14:paraId="0921BB29" w14:textId="77777777" w:rsidR="005302D9" w:rsidRDefault="00E4024F" w:rsidP="000510AE">
                      <w:pPr>
                        <w:pStyle w:val="PText13pt"/>
                        <w:ind w:left="1985"/>
                      </w:pPr>
                      <w:r w:rsidRPr="000510AE">
                        <w:t>Danke für die Überweisung des Beitrages</w:t>
                      </w:r>
                    </w:p>
                    <w:p w14:paraId="0A589D4D" w14:textId="6E15BBFB" w:rsidR="005B7B5C" w:rsidRDefault="00553752" w:rsidP="000510AE">
                      <w:pPr>
                        <w:pStyle w:val="PText13pt"/>
                        <w:ind w:left="1985"/>
                      </w:pPr>
                      <w:r>
                        <w:t>im Voraus.</w:t>
                      </w:r>
                    </w:p>
                    <w:p w14:paraId="7915E4C9" w14:textId="446FA6A3" w:rsidR="001458AF" w:rsidRDefault="00E4024F" w:rsidP="000510AE">
                      <w:pPr>
                        <w:pStyle w:val="PText13pt"/>
                        <w:ind w:left="1985"/>
                      </w:pPr>
                      <w:r w:rsidRPr="000510AE">
                        <w:t xml:space="preserve"> </w:t>
                      </w:r>
                      <w:r w:rsidR="00950B0B" w:rsidRPr="000510AE">
                        <w:br/>
                      </w:r>
                      <w:r w:rsidR="00356E83" w:rsidRPr="00356E83">
                        <w:rPr>
                          <w:noProof/>
                        </w:rPr>
                        <w:drawing>
                          <wp:inline distT="0" distB="0" distL="0" distR="0" wp14:anchorId="1552AA3A" wp14:editId="087CB549">
                            <wp:extent cx="1043245" cy="1042035"/>
                            <wp:effectExtent l="0" t="0" r="5080" b="571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055453" cy="1054229"/>
                                    </a:xfrm>
                                    <a:prstGeom prst="rect">
                                      <a:avLst/>
                                    </a:prstGeom>
                                    <a:noFill/>
                                    <a:ln>
                                      <a:noFill/>
                                    </a:ln>
                                  </pic:spPr>
                                </pic:pic>
                              </a:graphicData>
                            </a:graphic>
                          </wp:inline>
                        </w:drawing>
                      </w:r>
                    </w:p>
                    <w:p w14:paraId="534A0EB0" w14:textId="52D96CD7" w:rsidR="00E4024F" w:rsidRPr="000510AE" w:rsidRDefault="00E4024F" w:rsidP="000510AE">
                      <w:pPr>
                        <w:pStyle w:val="PText13pt"/>
                        <w:ind w:left="1985"/>
                      </w:pPr>
                      <w:r w:rsidRPr="000510AE">
                        <w:t>per</w:t>
                      </w:r>
                      <w:r w:rsidR="00950B0B" w:rsidRPr="000510AE">
                        <w:t xml:space="preserve"> </w:t>
                      </w:r>
                      <w:r w:rsidRPr="000510AE">
                        <w:t>Online-Banking</w:t>
                      </w:r>
                    </w:p>
                    <w:p w14:paraId="5B225193" w14:textId="3D31189C" w:rsidR="00E4024F" w:rsidRPr="000510AE" w:rsidRDefault="00E4024F" w:rsidP="000510AE">
                      <w:pPr>
                        <w:pStyle w:val="PText13pt"/>
                      </w:pPr>
                      <w:r w:rsidRPr="000510AE">
                        <w:tab/>
                        <w:t>Förderverein</w:t>
                      </w:r>
                    </w:p>
                    <w:p w14:paraId="4EA053DC" w14:textId="77CEC5F8" w:rsidR="00E4024F" w:rsidRPr="000510AE" w:rsidRDefault="00E4024F" w:rsidP="000510AE">
                      <w:pPr>
                        <w:pStyle w:val="PText13pt"/>
                      </w:pPr>
                      <w:r w:rsidRPr="000510AE">
                        <w:tab/>
                        <w:t>CH85 0900 0000 8002 1592 7</w:t>
                      </w:r>
                    </w:p>
                    <w:p w14:paraId="77BE087E" w14:textId="2C124E34" w:rsidR="00E4024F" w:rsidRPr="000510AE" w:rsidRDefault="00E4024F" w:rsidP="000510AE">
                      <w:pPr>
                        <w:pStyle w:val="PText13pt"/>
                      </w:pPr>
                      <w:r w:rsidRPr="000510AE">
                        <w:tab/>
                        <w:t xml:space="preserve">Zweck: </w:t>
                      </w:r>
                      <w:r w:rsidR="00520555">
                        <w:t>1</w:t>
                      </w:r>
                      <w:r w:rsidR="00CE2B8D">
                        <w:t>0</w:t>
                      </w:r>
                      <w:r w:rsidR="00520555">
                        <w:t xml:space="preserve">. </w:t>
                      </w:r>
                      <w:r w:rsidR="00CE2B8D">
                        <w:t xml:space="preserve">Juni </w:t>
                      </w:r>
                      <w:r w:rsidR="00520555">
                        <w:t>(Vor und Nachname)</w:t>
                      </w:r>
                    </w:p>
                    <w:p w14:paraId="5058C75A" w14:textId="77777777" w:rsidR="00E4024F" w:rsidRPr="000510AE" w:rsidRDefault="00E4024F" w:rsidP="000510AE">
                      <w:pPr>
                        <w:pStyle w:val="PText13pt"/>
                      </w:pPr>
                    </w:p>
                    <w:p w14:paraId="78E4B204" w14:textId="4AA89826" w:rsidR="00E4024F" w:rsidRPr="000510AE" w:rsidRDefault="00E4024F" w:rsidP="000510AE">
                      <w:pPr>
                        <w:pStyle w:val="PText13pt"/>
                      </w:pPr>
                      <w:r w:rsidRPr="00646E77">
                        <w:rPr>
                          <w:b/>
                          <w:bCs/>
                        </w:rPr>
                        <w:t>Ansprechperson</w:t>
                      </w:r>
                      <w:r w:rsidRPr="000510AE">
                        <w:tab/>
                      </w:r>
                      <w:r w:rsidR="00520555">
                        <w:t xml:space="preserve">Tanja Haas </w:t>
                      </w:r>
                    </w:p>
                    <w:p w14:paraId="788E39FD" w14:textId="7E5FB23C" w:rsidR="00E4024F" w:rsidRPr="00DC1881" w:rsidRDefault="00E4024F" w:rsidP="000510AE">
                      <w:pPr>
                        <w:pStyle w:val="PText13pt"/>
                      </w:pPr>
                      <w:r w:rsidRPr="000510AE">
                        <w:tab/>
                        <w:t xml:space="preserve">044 360 51 </w:t>
                      </w:r>
                      <w:r w:rsidR="001458AF">
                        <w:t>51</w:t>
                      </w:r>
                    </w:p>
                    <w:p w14:paraId="0353868A" w14:textId="6E9235E6" w:rsidR="00E4024F" w:rsidRDefault="00E4024F" w:rsidP="000510AE">
                      <w:pPr>
                        <w:pStyle w:val="PText13pt"/>
                      </w:pPr>
                      <w:r w:rsidRPr="000510AE">
                        <w:tab/>
                      </w:r>
                      <w:hyperlink r:id="rId9" w:history="1">
                        <w:r w:rsidR="00184537" w:rsidRPr="00AE21D9">
                          <w:rPr>
                            <w:rStyle w:val="Hyperlink"/>
                          </w:rPr>
                          <w:t>info@behindertenseelsorge.ch</w:t>
                        </w:r>
                      </w:hyperlink>
                    </w:p>
                    <w:p w14:paraId="49A9CCBE" w14:textId="77777777" w:rsidR="00184537" w:rsidRPr="000510AE" w:rsidRDefault="00184537" w:rsidP="000510AE">
                      <w:pPr>
                        <w:pStyle w:val="PText13pt"/>
                      </w:pPr>
                    </w:p>
                    <w:p w14:paraId="365D17B4" w14:textId="6435A07C" w:rsidR="00E4024F" w:rsidRDefault="008B01CB" w:rsidP="000510AE">
                      <w:pPr>
                        <w:pStyle w:val="PText13pt"/>
                      </w:pPr>
                      <w:r w:rsidRPr="008B01CB">
                        <w:rPr>
                          <w:b/>
                          <w:bCs/>
                        </w:rPr>
                        <w:t>Notfallnummer</w:t>
                      </w:r>
                      <w:r>
                        <w:tab/>
                        <w:t>079 790 91 94</w:t>
                      </w:r>
                      <w:r w:rsidR="00A7522A">
                        <w:t xml:space="preserve"> (am Ausflugstag)</w:t>
                      </w:r>
                    </w:p>
                    <w:p w14:paraId="7BF7E480" w14:textId="77777777" w:rsidR="008B01CB" w:rsidRPr="000510AE" w:rsidRDefault="008B01CB" w:rsidP="000510AE">
                      <w:pPr>
                        <w:pStyle w:val="PText13pt"/>
                      </w:pPr>
                    </w:p>
                    <w:p w14:paraId="2C631761" w14:textId="5B73C287" w:rsidR="00454B18" w:rsidRPr="00646E77" w:rsidRDefault="00E4024F" w:rsidP="000510AE">
                      <w:pPr>
                        <w:pStyle w:val="PText13pt"/>
                        <w:rPr>
                          <w:b/>
                          <w:bCs/>
                          <w:color w:val="00A3DB"/>
                        </w:rPr>
                      </w:pPr>
                      <w:r w:rsidRPr="00646E77">
                        <w:rPr>
                          <w:b/>
                          <w:bCs/>
                          <w:color w:val="00A3DB"/>
                        </w:rPr>
                        <w:t>Anmeldeschluss</w:t>
                      </w:r>
                      <w:r w:rsidRPr="00646E77">
                        <w:rPr>
                          <w:b/>
                          <w:bCs/>
                          <w:color w:val="00A3DB"/>
                        </w:rPr>
                        <w:tab/>
                      </w:r>
                      <w:r w:rsidR="003C21B3">
                        <w:rPr>
                          <w:b/>
                          <w:bCs/>
                          <w:color w:val="00A3DB"/>
                        </w:rPr>
                        <w:t>Mittwoch</w:t>
                      </w:r>
                      <w:r w:rsidRPr="00646E77">
                        <w:rPr>
                          <w:b/>
                          <w:bCs/>
                          <w:color w:val="00A3DB"/>
                        </w:rPr>
                        <w:t xml:space="preserve">, </w:t>
                      </w:r>
                      <w:r w:rsidR="00184537">
                        <w:rPr>
                          <w:b/>
                          <w:bCs/>
                          <w:color w:val="00A3DB"/>
                        </w:rPr>
                        <w:t>10</w:t>
                      </w:r>
                      <w:r w:rsidR="00520555">
                        <w:rPr>
                          <w:b/>
                          <w:bCs/>
                          <w:color w:val="00A3DB"/>
                        </w:rPr>
                        <w:t>. M</w:t>
                      </w:r>
                      <w:r w:rsidR="00184537">
                        <w:rPr>
                          <w:b/>
                          <w:bCs/>
                          <w:color w:val="00A3DB"/>
                        </w:rPr>
                        <w:t>ai</w:t>
                      </w:r>
                      <w:r w:rsidR="00520555">
                        <w:rPr>
                          <w:b/>
                          <w:bCs/>
                          <w:color w:val="00A3DB"/>
                        </w:rPr>
                        <w:t xml:space="preserve"> </w:t>
                      </w:r>
                      <w:r w:rsidRPr="00646E77">
                        <w:rPr>
                          <w:b/>
                          <w:bCs/>
                          <w:color w:val="00A3DB"/>
                        </w:rPr>
                        <w:t>202</w:t>
                      </w:r>
                      <w:r w:rsidR="00184537">
                        <w:rPr>
                          <w:b/>
                          <w:bCs/>
                          <w:color w:val="00A3DB"/>
                        </w:rPr>
                        <w:t>3</w:t>
                      </w:r>
                      <w:r w:rsidR="00950B0B" w:rsidRPr="00646E77">
                        <w:rPr>
                          <w:b/>
                          <w:bCs/>
                          <w:color w:val="00A3DB"/>
                        </w:rPr>
                        <w:t xml:space="preserve"> </w:t>
                      </w:r>
                    </w:p>
                  </w:txbxContent>
                </v:textbox>
                <w10:wrap type="square" anchorx="page" anchory="page"/>
                <w10:anchorlock/>
              </v:shape>
            </w:pict>
          </mc:Fallback>
        </mc:AlternateContent>
      </w:r>
    </w:p>
    <w:p w14:paraId="200607F7" w14:textId="6468C328" w:rsidR="00454B18" w:rsidRPr="00E127D5" w:rsidRDefault="00C633FE" w:rsidP="006169A1">
      <w:r>
        <w:rPr>
          <w:noProof/>
        </w:rPr>
        <w:drawing>
          <wp:anchor distT="0" distB="0" distL="114300" distR="114300" simplePos="0" relativeHeight="251675032" behindDoc="0" locked="0" layoutInCell="1" allowOverlap="1" wp14:anchorId="10A23B3A" wp14:editId="76F1ECA3">
            <wp:simplePos x="0" y="0"/>
            <wp:positionH relativeFrom="column">
              <wp:posOffset>2806700</wp:posOffset>
            </wp:positionH>
            <wp:positionV relativeFrom="paragraph">
              <wp:posOffset>5171440</wp:posOffset>
            </wp:positionV>
            <wp:extent cx="311785" cy="311785"/>
            <wp:effectExtent l="0" t="0" r="0" b="0"/>
            <wp:wrapTopAndBottom/>
            <wp:docPr id="10" name="Grafik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0"/>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785" cy="31178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74008" behindDoc="0" locked="0" layoutInCell="1" allowOverlap="1" wp14:anchorId="1EB309D3" wp14:editId="396B4710">
            <wp:simplePos x="0" y="0"/>
            <wp:positionH relativeFrom="column">
              <wp:posOffset>2292350</wp:posOffset>
            </wp:positionH>
            <wp:positionV relativeFrom="paragraph">
              <wp:posOffset>5170805</wp:posOffset>
            </wp:positionV>
            <wp:extent cx="312420" cy="311785"/>
            <wp:effectExtent l="0" t="0" r="0" b="0"/>
            <wp:wrapTopAndBottom/>
            <wp:docPr id="9" name="Grafik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12"/>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20" cy="311785"/>
                    </a:xfrm>
                    <a:prstGeom prst="rect">
                      <a:avLst/>
                    </a:prstGeom>
                  </pic:spPr>
                </pic:pic>
              </a:graphicData>
            </a:graphic>
          </wp:anchor>
        </w:drawing>
      </w:r>
      <w:r>
        <w:rPr>
          <w:noProof/>
        </w:rPr>
        <w:drawing>
          <wp:anchor distT="0" distB="0" distL="114300" distR="114300" simplePos="0" relativeHeight="251672984" behindDoc="0" locked="0" layoutInCell="1" allowOverlap="1" wp14:anchorId="7E32B71F" wp14:editId="55C5D896">
            <wp:simplePos x="0" y="0"/>
            <wp:positionH relativeFrom="column">
              <wp:posOffset>1822450</wp:posOffset>
            </wp:positionH>
            <wp:positionV relativeFrom="paragraph">
              <wp:posOffset>5170805</wp:posOffset>
            </wp:positionV>
            <wp:extent cx="312420" cy="311785"/>
            <wp:effectExtent l="0" t="0" r="0" b="0"/>
            <wp:wrapTopAndBottom/>
            <wp:docPr id="8" name="Grafik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4"/>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20" cy="311785"/>
                    </a:xfrm>
                    <a:prstGeom prst="rect">
                      <a:avLst/>
                    </a:prstGeom>
                  </pic:spPr>
                </pic:pic>
              </a:graphicData>
            </a:graphic>
          </wp:anchor>
        </w:drawing>
      </w:r>
      <w:r w:rsidR="00E127D5">
        <w:rPr>
          <w:noProof/>
        </w:rPr>
        <mc:AlternateContent>
          <mc:Choice Requires="wps">
            <w:drawing>
              <wp:anchor distT="0" distB="0" distL="0" distR="0" simplePos="0" relativeHeight="251678720" behindDoc="0" locked="0" layoutInCell="1" allowOverlap="1" wp14:anchorId="1B0E6DD8" wp14:editId="1398C7A5">
                <wp:simplePos x="0" y="0"/>
                <wp:positionH relativeFrom="page">
                  <wp:posOffset>1822450</wp:posOffset>
                </wp:positionH>
                <wp:positionV relativeFrom="page">
                  <wp:posOffset>6191250</wp:posOffset>
                </wp:positionV>
                <wp:extent cx="3213100" cy="520065"/>
                <wp:effectExtent l="0" t="0" r="0" b="635"/>
                <wp:wrapSquare wrapText="bothSides"/>
                <wp:docPr id="19" name="Textfeld 19"/>
                <wp:cNvGraphicFramePr/>
                <a:graphic xmlns:a="http://schemas.openxmlformats.org/drawingml/2006/main">
                  <a:graphicData uri="http://schemas.microsoft.com/office/word/2010/wordprocessingShape">
                    <wps:wsp>
                      <wps:cNvSpPr txBox="1"/>
                      <wps:spPr>
                        <a:xfrm>
                          <a:off x="0" y="0"/>
                          <a:ext cx="3213100" cy="520065"/>
                        </a:xfrm>
                        <a:prstGeom prst="rect">
                          <a:avLst/>
                        </a:prstGeom>
                        <a:noFill/>
                        <a:ln w="6350">
                          <a:noFill/>
                        </a:ln>
                      </wps:spPr>
                      <wps:txbx>
                        <w:txbxContent>
                          <w:p w14:paraId="2F68B7D8" w14:textId="77777777" w:rsidR="00950B0B" w:rsidRPr="00E127D5" w:rsidRDefault="00950B0B" w:rsidP="00E127D5">
                            <w:r w:rsidRPr="00E127D5">
                              <w:t>Allgemeine Geschäftsbedingungen</w:t>
                            </w:r>
                          </w:p>
                          <w:p w14:paraId="5F61A96A" w14:textId="77777777" w:rsidR="00950B0B" w:rsidRPr="00E127D5" w:rsidRDefault="00950B0B" w:rsidP="00E127D5">
                            <w:r w:rsidRPr="00E127D5">
                              <w:t>Zum Lesen bitte QR-Scanner öffnen!</w:t>
                            </w:r>
                          </w:p>
                          <w:p w14:paraId="40AD4071" w14:textId="77777777" w:rsidR="00950B0B" w:rsidRPr="000510AE" w:rsidRDefault="00950B0B" w:rsidP="00E127D5">
                            <w:pPr>
                              <w:rPr>
                                <w:szCs w:val="20"/>
                              </w:rPr>
                            </w:pPr>
                            <w:r w:rsidRPr="000510AE">
                              <w:rPr>
                                <w:szCs w:val="20"/>
                              </w:rPr>
                              <w:t>Mehr Informationen</w:t>
                            </w:r>
                            <w:r w:rsidR="00D05196" w:rsidRPr="000510AE">
                              <w:rPr>
                                <w:szCs w:val="20"/>
                              </w:rPr>
                              <w:t xml:space="preserve"> auf </w:t>
                            </w:r>
                            <w:hyperlink r:id="rId16" w:history="1">
                              <w:r w:rsidR="00D05196" w:rsidRPr="000510AE">
                                <w:rPr>
                                  <w:szCs w:val="20"/>
                                </w:rPr>
                                <w:t>www.behindertenseelsorge.ch</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6DD8" id="Textfeld 19" o:spid="_x0000_s1027" type="#_x0000_t202" style="position:absolute;margin-left:143.5pt;margin-top:487.5pt;width:253pt;height:40.9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" filled="f" stroked="f" strokeweight=".5pt">
                <v:textbox inset="0,0,0,0">
                  <w:txbxContent>
                    <w:p w14:paraId="2F68B7D8" w14:textId="77777777" w:rsidR="00950B0B" w:rsidRPr="00E127D5" w:rsidRDefault="00950B0B" w:rsidP="00E127D5">
                      <w:r w:rsidRPr="00E127D5">
                        <w:t>Allgemeine Geschäftsbedingungen</w:t>
                      </w:r>
                    </w:p>
                    <w:p w14:paraId="5F61A96A" w14:textId="77777777" w:rsidR="00950B0B" w:rsidRPr="00E127D5" w:rsidRDefault="00950B0B" w:rsidP="00E127D5">
                      <w:r w:rsidRPr="00E127D5">
                        <w:t>Zum Lesen bitte QR-Scanner öffnen!</w:t>
                      </w:r>
                    </w:p>
                    <w:p w14:paraId="40AD4071" w14:textId="77777777" w:rsidR="00950B0B" w:rsidRPr="000510AE" w:rsidRDefault="00950B0B" w:rsidP="00E127D5">
                      <w:pPr>
                        <w:rPr>
                          <w:szCs w:val="20"/>
                        </w:rPr>
                      </w:pPr>
                      <w:r w:rsidRPr="000510AE">
                        <w:rPr>
                          <w:szCs w:val="20"/>
                        </w:rPr>
                        <w:t>Mehr Informationen</w:t>
                      </w:r>
                      <w:r w:rsidR="00D05196" w:rsidRPr="000510AE">
                        <w:rPr>
                          <w:szCs w:val="20"/>
                        </w:rPr>
                        <w:t xml:space="preserve"> auf </w:t>
                      </w:r>
                      <w:hyperlink r:id="rId18" w:history="1">
                        <w:r w:rsidR="00D05196" w:rsidRPr="000510AE">
                          <w:rPr>
                            <w:szCs w:val="20"/>
                          </w:rPr>
                          <w:t>www.behindertenseelsorge.ch</w:t>
                        </w:r>
                      </w:hyperlink>
                    </w:p>
                  </w:txbxContent>
                </v:textbox>
                <w10:wrap type="square" anchorx="page" anchory="page"/>
              </v:shape>
            </w:pict>
          </mc:Fallback>
        </mc:AlternateContent>
      </w:r>
      <w:r w:rsidR="00620852">
        <w:rPr>
          <w:noProof/>
        </w:rPr>
        <mc:AlternateContent>
          <mc:Choice Requires="wps">
            <w:drawing>
              <wp:anchor distT="0" distB="0" distL="114300" distR="114300" simplePos="0" relativeHeight="251681023" behindDoc="0" locked="0" layoutInCell="1" allowOverlap="1" wp14:anchorId="672FC60D" wp14:editId="2ECDDB02">
                <wp:simplePos x="0" y="0"/>
                <wp:positionH relativeFrom="column">
                  <wp:posOffset>5866960</wp:posOffset>
                </wp:positionH>
                <wp:positionV relativeFrom="page">
                  <wp:posOffset>3240042</wp:posOffset>
                </wp:positionV>
                <wp:extent cx="3925727" cy="35829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925727" cy="358290"/>
                        </a:xfrm>
                        <a:prstGeom prst="rect">
                          <a:avLst/>
                        </a:prstGeom>
                        <a:noFill/>
                        <a:ln w="6350">
                          <a:noFill/>
                        </a:ln>
                      </wps:spPr>
                      <wps:txbx>
                        <w:txbxContent>
                          <w:p w14:paraId="51EF1961" w14:textId="1978A720" w:rsidR="00E4024F" w:rsidRPr="00173209" w:rsidRDefault="00E4024F" w:rsidP="00F522DE">
                            <w:pPr>
                              <w:pStyle w:val="H3Titelkleinwhite"/>
                            </w:pPr>
                            <w:r w:rsidRPr="00173209">
                              <w:t>S</w:t>
                            </w:r>
                            <w:r w:rsidR="001C1800">
                              <w:t>ams</w:t>
                            </w:r>
                            <w:r w:rsidR="00585059">
                              <w:t>tag</w:t>
                            </w:r>
                            <w:r w:rsidRPr="00173209">
                              <w:t xml:space="preserve">, </w:t>
                            </w:r>
                            <w:r w:rsidR="00DC1881">
                              <w:t>1</w:t>
                            </w:r>
                            <w:r w:rsidR="001C1800">
                              <w:t>0</w:t>
                            </w:r>
                            <w:r w:rsidR="00DC1881">
                              <w:t xml:space="preserve">. </w:t>
                            </w:r>
                            <w:r w:rsidR="001C1800">
                              <w:t>Juni</w:t>
                            </w:r>
                            <w:r w:rsidR="00DC1881">
                              <w:t xml:space="preserv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FC60D" id="Textfeld 16" o:spid="_x0000_s1028" type="#_x0000_t202" style="position:absolute;margin-left:461.95pt;margin-top:255.1pt;width:309.1pt;height:28.2pt;z-index:2516810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" filled="f" stroked="f" strokeweight=".5pt">
                <v:textbox inset="0,0,0,0">
                  <w:txbxContent>
                    <w:p w14:paraId="51EF1961" w14:textId="1978A720" w:rsidR="00E4024F" w:rsidRPr="00173209" w:rsidRDefault="00E4024F" w:rsidP="00F522DE">
                      <w:pPr>
                        <w:pStyle w:val="H3Titelkleinwhite"/>
                      </w:pPr>
                      <w:r w:rsidRPr="00173209">
                        <w:t>S</w:t>
                      </w:r>
                      <w:r w:rsidR="001C1800">
                        <w:t>ams</w:t>
                      </w:r>
                      <w:r w:rsidR="00585059">
                        <w:t>tag</w:t>
                      </w:r>
                      <w:r w:rsidRPr="00173209">
                        <w:t xml:space="preserve">, </w:t>
                      </w:r>
                      <w:r w:rsidR="00DC1881">
                        <w:t>1</w:t>
                      </w:r>
                      <w:r w:rsidR="001C1800">
                        <w:t>0</w:t>
                      </w:r>
                      <w:r w:rsidR="00DC1881">
                        <w:t xml:space="preserve">. </w:t>
                      </w:r>
                      <w:r w:rsidR="001C1800">
                        <w:t>Juni</w:t>
                      </w:r>
                      <w:r w:rsidR="00DC1881">
                        <w:t xml:space="preserve"> 2023</w:t>
                      </w:r>
                    </w:p>
                  </w:txbxContent>
                </v:textbox>
                <w10:wrap anchory="page"/>
              </v:shape>
            </w:pict>
          </mc:Fallback>
        </mc:AlternateContent>
      </w:r>
      <w:r w:rsidR="00620852">
        <w:rPr>
          <w:noProof/>
        </w:rPr>
        <mc:AlternateContent>
          <mc:Choice Requires="wps">
            <w:drawing>
              <wp:anchor distT="0" distB="0" distL="114300" distR="114300" simplePos="0" relativeHeight="251655165" behindDoc="0" locked="0" layoutInCell="1" allowOverlap="1" wp14:anchorId="2A579FFD" wp14:editId="7EA17297">
                <wp:simplePos x="0" y="0"/>
                <wp:positionH relativeFrom="page">
                  <wp:posOffset>5364480</wp:posOffset>
                </wp:positionH>
                <wp:positionV relativeFrom="page">
                  <wp:posOffset>2378075</wp:posOffset>
                </wp:positionV>
                <wp:extent cx="4428000" cy="1219835"/>
                <wp:effectExtent l="0" t="0" r="4445" b="0"/>
                <wp:wrapNone/>
                <wp:docPr id="1" name="Rechteck 1"/>
                <wp:cNvGraphicFramePr/>
                <a:graphic xmlns:a="http://schemas.openxmlformats.org/drawingml/2006/main">
                  <a:graphicData uri="http://schemas.microsoft.com/office/word/2010/wordprocessingShape">
                    <wps:wsp>
                      <wps:cNvSpPr/>
                      <wps:spPr>
                        <a:xfrm>
                          <a:off x="0" y="0"/>
                          <a:ext cx="4428000" cy="1219835"/>
                        </a:xfrm>
                        <a:prstGeom prst="rect">
                          <a:avLst/>
                        </a:prstGeom>
                        <a:solidFill>
                          <a:srgbClr val="00A3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9A4C7" id="Rechteck 1" o:spid="_x0000_s1026" style="position:absolute;margin-left:422.4pt;margin-top:187.25pt;width:348.65pt;height:96.05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" fillcolor="#00a3db" stroked="f" strokeweight="1pt">
                <w10:wrap anchorx="page" anchory="page"/>
              </v:rect>
            </w:pict>
          </mc:Fallback>
        </mc:AlternateContent>
      </w:r>
      <w:r w:rsidR="00620852">
        <w:rPr>
          <w:noProof/>
        </w:rPr>
        <mc:AlternateContent>
          <mc:Choice Requires="wps">
            <w:drawing>
              <wp:anchor distT="0" distB="0" distL="114300" distR="114300" simplePos="0" relativeHeight="251681279" behindDoc="0" locked="0" layoutInCell="1" allowOverlap="1" wp14:anchorId="12B60837" wp14:editId="6C65D51C">
                <wp:simplePos x="0" y="0"/>
                <wp:positionH relativeFrom="column">
                  <wp:posOffset>5866960</wp:posOffset>
                </wp:positionH>
                <wp:positionV relativeFrom="page">
                  <wp:posOffset>2896481</wp:posOffset>
                </wp:positionV>
                <wp:extent cx="3925727" cy="34290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3925727" cy="342900"/>
                        </a:xfrm>
                        <a:prstGeom prst="rect">
                          <a:avLst/>
                        </a:prstGeom>
                        <a:noFill/>
                        <a:ln w="6350">
                          <a:noFill/>
                        </a:ln>
                      </wps:spPr>
                      <wps:txbx>
                        <w:txbxContent>
                          <w:p w14:paraId="0474797F" w14:textId="5305BE1D" w:rsidR="00E4024F" w:rsidRPr="00173209" w:rsidRDefault="001C1800" w:rsidP="00173209">
                            <w:pPr>
                              <w:pStyle w:val="H2Titelmittelwhite"/>
                            </w:pPr>
                            <w:r>
                              <w:t>in die Verenaschlucht be</w:t>
                            </w:r>
                            <w:r w:rsidR="00DC1881">
                              <w:t>i</w:t>
                            </w:r>
                            <w:r>
                              <w:t xml:space="preserve"> Solothurn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0837" id="Textfeld 34" o:spid="_x0000_s1029" type="#_x0000_t202" style="position:absolute;margin-left:461.95pt;margin-top:228.05pt;width:309.1pt;height:27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" filled="f" stroked="f" strokeweight=".5pt">
                <v:textbox inset="0,0,0,0">
                  <w:txbxContent>
                    <w:p w14:paraId="0474797F" w14:textId="5305BE1D" w:rsidR="00E4024F" w:rsidRPr="00173209" w:rsidRDefault="001C1800" w:rsidP="00173209">
                      <w:pPr>
                        <w:pStyle w:val="H2Titelmittelwhite"/>
                      </w:pPr>
                      <w:r>
                        <w:t xml:space="preserve">in die </w:t>
                      </w:r>
                      <w:proofErr w:type="spellStart"/>
                      <w:r>
                        <w:t>Verenaschlucht</w:t>
                      </w:r>
                      <w:proofErr w:type="spellEnd"/>
                      <w:r>
                        <w:t xml:space="preserve"> be</w:t>
                      </w:r>
                      <w:r w:rsidR="00DC1881">
                        <w:t>i</w:t>
                      </w:r>
                      <w:r>
                        <w:t xml:space="preserve"> Solothurn</w:t>
                      </w:r>
                    </w:p>
                  </w:txbxContent>
                </v:textbox>
                <w10:wrap anchory="page"/>
              </v:shape>
            </w:pict>
          </mc:Fallback>
        </mc:AlternateContent>
      </w:r>
      <w:r w:rsidR="00620852">
        <w:rPr>
          <w:noProof/>
        </w:rPr>
        <mc:AlternateContent>
          <mc:Choice Requires="wps">
            <w:drawing>
              <wp:anchor distT="0" distB="0" distL="114300" distR="114300" simplePos="0" relativeHeight="251681792" behindDoc="0" locked="0" layoutInCell="1" allowOverlap="1" wp14:anchorId="19AD76AE" wp14:editId="275F6C2E">
                <wp:simplePos x="0" y="0"/>
                <wp:positionH relativeFrom="column">
                  <wp:posOffset>5866960</wp:posOffset>
                </wp:positionH>
                <wp:positionV relativeFrom="page">
                  <wp:posOffset>2410210</wp:posOffset>
                </wp:positionV>
                <wp:extent cx="3925727" cy="4860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3925727" cy="486000"/>
                        </a:xfrm>
                        <a:prstGeom prst="rect">
                          <a:avLst/>
                        </a:prstGeom>
                        <a:noFill/>
                        <a:ln w="6350">
                          <a:noFill/>
                        </a:ln>
                      </wps:spPr>
                      <wps:txbx>
                        <w:txbxContent>
                          <w:p w14:paraId="6DB41A09" w14:textId="0D0B06AD" w:rsidR="00E4024F" w:rsidRPr="00173209" w:rsidRDefault="001C1800" w:rsidP="00173209">
                            <w:pPr>
                              <w:pStyle w:val="H1Titelgrosswhite"/>
                            </w:pPr>
                            <w:r>
                              <w:t>Inklusiver Pilgerta</w:t>
                            </w:r>
                            <w:r w:rsidR="0060461F">
                              <w:t xml:space="preserve">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76AE" id="Textfeld 33" o:spid="_x0000_s1030" type="#_x0000_t202" style="position:absolute;margin-left:461.95pt;margin-top:189.8pt;width:309.1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" filled="f" stroked="f" strokeweight=".5pt">
                <v:textbox inset="0,0,0,0">
                  <w:txbxContent>
                    <w:p w14:paraId="6DB41A09" w14:textId="0D0B06AD" w:rsidR="00E4024F" w:rsidRPr="00173209" w:rsidRDefault="001C1800" w:rsidP="00173209">
                      <w:pPr>
                        <w:pStyle w:val="H1Titelgrosswhite"/>
                      </w:pPr>
                      <w:r>
                        <w:t>Inklusiver Pilgerta</w:t>
                      </w:r>
                      <w:r w:rsidR="0060461F">
                        <w:t xml:space="preserve">g </w:t>
                      </w:r>
                    </w:p>
                  </w:txbxContent>
                </v:textbox>
                <w10:wrap anchory="page"/>
              </v:shape>
            </w:pict>
          </mc:Fallback>
        </mc:AlternateContent>
      </w:r>
      <w:r w:rsidR="00AB1900">
        <w:rPr>
          <w:noProof/>
        </w:rPr>
        <w:drawing>
          <wp:anchor distT="0" distB="0" distL="114300" distR="114300" simplePos="0" relativeHeight="251680768" behindDoc="0" locked="0" layoutInCell="1" allowOverlap="1" wp14:anchorId="6661B6FE" wp14:editId="712E86EA">
            <wp:simplePos x="0" y="0"/>
            <wp:positionH relativeFrom="page">
              <wp:posOffset>1151890</wp:posOffset>
            </wp:positionH>
            <wp:positionV relativeFrom="page">
              <wp:posOffset>6178861</wp:posOffset>
            </wp:positionV>
            <wp:extent cx="485775" cy="478790"/>
            <wp:effectExtent l="0" t="0" r="0"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775" cy="478790"/>
                    </a:xfrm>
                    <a:prstGeom prst="rect">
                      <a:avLst/>
                    </a:prstGeom>
                  </pic:spPr>
                </pic:pic>
              </a:graphicData>
            </a:graphic>
            <wp14:sizeRelH relativeFrom="margin">
              <wp14:pctWidth>0</wp14:pctWidth>
            </wp14:sizeRelH>
            <wp14:sizeRelV relativeFrom="margin">
              <wp14:pctHeight>0</wp14:pctHeight>
            </wp14:sizeRelV>
          </wp:anchor>
        </w:drawing>
      </w:r>
      <w:r w:rsidR="00E4024F">
        <w:rPr>
          <w:noProof/>
        </w:rPr>
        <w:drawing>
          <wp:anchor distT="0" distB="0" distL="0" distR="0" simplePos="0" relativeHeight="251654140" behindDoc="0" locked="1" layoutInCell="1" allowOverlap="1" wp14:anchorId="5FA940EF" wp14:editId="34660377">
            <wp:simplePos x="0" y="0"/>
            <wp:positionH relativeFrom="page">
              <wp:posOffset>5363210</wp:posOffset>
            </wp:positionH>
            <wp:positionV relativeFrom="page">
              <wp:posOffset>3241040</wp:posOffset>
            </wp:positionV>
            <wp:extent cx="5327650" cy="4319905"/>
            <wp:effectExtent l="0" t="0" r="6350" b="4445"/>
            <wp:wrapThrough wrapText="bothSides">
              <wp:wrapPolygon edited="0">
                <wp:start x="0" y="0"/>
                <wp:lineTo x="0" y="21527"/>
                <wp:lineTo x="21549" y="21527"/>
                <wp:lineTo x="21549" y="0"/>
                <wp:lineTo x="0" y="0"/>
              </wp:wrapPolygon>
            </wp:wrapThrough>
            <wp:docPr id="44" name="Grafik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Grafik 44"/>
                    <pic:cNvPicPr preferRelativeResize="0"/>
                  </pic:nvPicPr>
                  <pic:blipFill>
                    <a:blip r:embed="rId20" cstate="print">
                      <a:extLst>
                        <a:ext uri="{28A0092B-C50C-407E-A947-70E740481C1C}">
                          <a14:useLocalDpi xmlns:a14="http://schemas.microsoft.com/office/drawing/2010/main" val="0"/>
                        </a:ext>
                      </a:extLst>
                    </a:blip>
                    <a:srcRect l="3734" r="3734"/>
                    <a:stretch>
                      <a:fillRect/>
                    </a:stretch>
                  </pic:blipFill>
                  <pic:spPr bwMode="auto">
                    <a:xfrm>
                      <a:off x="0" y="0"/>
                      <a:ext cx="5327650" cy="431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24F">
        <w:rPr>
          <w:noProof/>
        </w:rPr>
        <mc:AlternateContent>
          <mc:Choice Requires="wps">
            <w:drawing>
              <wp:anchor distT="0" distB="0" distL="114300" distR="114300" simplePos="0" relativeHeight="251680958" behindDoc="0" locked="0" layoutInCell="1" allowOverlap="1" wp14:anchorId="058C696D" wp14:editId="76B52108">
                <wp:simplePos x="0" y="0"/>
                <wp:positionH relativeFrom="page">
                  <wp:posOffset>10333355</wp:posOffset>
                </wp:positionH>
                <wp:positionV relativeFrom="page">
                  <wp:posOffset>3240405</wp:posOffset>
                </wp:positionV>
                <wp:extent cx="360000" cy="4320000"/>
                <wp:effectExtent l="0" t="0" r="0" b="0"/>
                <wp:wrapNone/>
                <wp:docPr id="38" name="Rechteck 38"/>
                <wp:cNvGraphicFramePr/>
                <a:graphic xmlns:a="http://schemas.openxmlformats.org/drawingml/2006/main">
                  <a:graphicData uri="http://schemas.microsoft.com/office/word/2010/wordprocessingShape">
                    <wps:wsp>
                      <wps:cNvSpPr/>
                      <wps:spPr>
                        <a:xfrm>
                          <a:off x="0" y="0"/>
                          <a:ext cx="360000" cy="4320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E1A5D" id="Rechteck 38" o:spid="_x0000_s1026" style="position:absolute;margin-left:813.65pt;margin-top:255.15pt;width:28.35pt;height:340.15pt;z-index:2516809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" fillcolor="#00b0f0" stroked="f" strokeweight="1pt">
                <w10:wrap anchorx="page" anchory="page"/>
              </v:rect>
            </w:pict>
          </mc:Fallback>
        </mc:AlternateContent>
      </w:r>
      <w:r w:rsidR="00527D29">
        <w:t xml:space="preserve"> </w:t>
      </w:r>
      <w:r w:rsidR="00454B18">
        <w:br w:type="page"/>
      </w:r>
    </w:p>
    <w:p w14:paraId="226C47D4" w14:textId="2D7ECD5E" w:rsidR="00973A74" w:rsidRDefault="00854DFF" w:rsidP="00E127D5">
      <w:r>
        <w:rPr>
          <w:noProof/>
        </w:rPr>
        <w:lastRenderedPageBreak/>
        <w:drawing>
          <wp:anchor distT="0" distB="0" distL="114300" distR="114300" simplePos="0" relativeHeight="251696128" behindDoc="0" locked="0" layoutInCell="1" allowOverlap="1" wp14:anchorId="0FDD605A" wp14:editId="02E6DDA4">
            <wp:simplePos x="0" y="0"/>
            <wp:positionH relativeFrom="column">
              <wp:posOffset>6017895</wp:posOffset>
            </wp:positionH>
            <wp:positionV relativeFrom="paragraph">
              <wp:posOffset>4945380</wp:posOffset>
            </wp:positionV>
            <wp:extent cx="677545" cy="57785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7545" cy="577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5B0E1DAA" wp14:editId="4EAD18ED">
            <wp:simplePos x="0" y="0"/>
            <wp:positionH relativeFrom="column">
              <wp:posOffset>6015355</wp:posOffset>
            </wp:positionH>
            <wp:positionV relativeFrom="paragraph">
              <wp:posOffset>4110990</wp:posOffset>
            </wp:positionV>
            <wp:extent cx="677545" cy="577215"/>
            <wp:effectExtent l="0" t="0" r="825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7545" cy="577215"/>
                    </a:xfrm>
                    <a:prstGeom prst="rect">
                      <a:avLst/>
                    </a:prstGeom>
                  </pic:spPr>
                </pic:pic>
              </a:graphicData>
            </a:graphic>
            <wp14:sizeRelH relativeFrom="margin">
              <wp14:pctWidth>0</wp14:pctWidth>
            </wp14:sizeRelH>
            <wp14:sizeRelV relativeFrom="margin">
              <wp14:pctHeight>0</wp14:pctHeight>
            </wp14:sizeRelV>
          </wp:anchor>
        </w:drawing>
      </w:r>
      <w:r w:rsidR="0014627F">
        <w:rPr>
          <w:noProof/>
        </w:rPr>
        <w:drawing>
          <wp:anchor distT="0" distB="0" distL="114300" distR="114300" simplePos="0" relativeHeight="251695104" behindDoc="0" locked="0" layoutInCell="1" allowOverlap="1" wp14:anchorId="3F5616E0" wp14:editId="3D73DEFF">
            <wp:simplePos x="0" y="0"/>
            <wp:positionH relativeFrom="column">
              <wp:posOffset>5917565</wp:posOffset>
            </wp:positionH>
            <wp:positionV relativeFrom="paragraph">
              <wp:posOffset>3147060</wp:posOffset>
            </wp:positionV>
            <wp:extent cx="728980" cy="621665"/>
            <wp:effectExtent l="0" t="0" r="0" b="698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8980" cy="621665"/>
                    </a:xfrm>
                    <a:prstGeom prst="rect">
                      <a:avLst/>
                    </a:prstGeom>
                  </pic:spPr>
                </pic:pic>
              </a:graphicData>
            </a:graphic>
            <wp14:sizeRelH relativeFrom="margin">
              <wp14:pctWidth>0</wp14:pctWidth>
            </wp14:sizeRelH>
            <wp14:sizeRelV relativeFrom="margin">
              <wp14:pctHeight>0</wp14:pctHeight>
            </wp14:sizeRelV>
          </wp:anchor>
        </w:drawing>
      </w:r>
      <w:r w:rsidR="0014627F">
        <w:rPr>
          <w:noProof/>
        </w:rPr>
        <w:drawing>
          <wp:anchor distT="0" distB="0" distL="114300" distR="114300" simplePos="0" relativeHeight="251700224" behindDoc="0" locked="0" layoutInCell="1" allowOverlap="1" wp14:anchorId="1DC13714" wp14:editId="35AD6459">
            <wp:simplePos x="0" y="0"/>
            <wp:positionH relativeFrom="column">
              <wp:posOffset>6018530</wp:posOffset>
            </wp:positionH>
            <wp:positionV relativeFrom="paragraph">
              <wp:posOffset>2355215</wp:posOffset>
            </wp:positionV>
            <wp:extent cx="676910" cy="577850"/>
            <wp:effectExtent l="0" t="0" r="889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6910" cy="577850"/>
                    </a:xfrm>
                    <a:prstGeom prst="rect">
                      <a:avLst/>
                    </a:prstGeom>
                  </pic:spPr>
                </pic:pic>
              </a:graphicData>
            </a:graphic>
            <wp14:sizeRelH relativeFrom="margin">
              <wp14:pctWidth>0</wp14:pctWidth>
            </wp14:sizeRelH>
            <wp14:sizeRelV relativeFrom="margin">
              <wp14:pctHeight>0</wp14:pctHeight>
            </wp14:sizeRelV>
          </wp:anchor>
        </w:drawing>
      </w:r>
      <w:r w:rsidR="0014627F">
        <w:rPr>
          <w:noProof/>
        </w:rPr>
        <w:drawing>
          <wp:anchor distT="0" distB="0" distL="114300" distR="114300" simplePos="0" relativeHeight="251698176" behindDoc="0" locked="0" layoutInCell="1" allowOverlap="1" wp14:anchorId="36B4362D" wp14:editId="7EABDA17">
            <wp:simplePos x="0" y="0"/>
            <wp:positionH relativeFrom="column">
              <wp:posOffset>5973445</wp:posOffset>
            </wp:positionH>
            <wp:positionV relativeFrom="paragraph">
              <wp:posOffset>1476375</wp:posOffset>
            </wp:positionV>
            <wp:extent cx="677545" cy="57785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7545" cy="577850"/>
                    </a:xfrm>
                    <a:prstGeom prst="rect">
                      <a:avLst/>
                    </a:prstGeom>
                  </pic:spPr>
                </pic:pic>
              </a:graphicData>
            </a:graphic>
            <wp14:sizeRelH relativeFrom="margin">
              <wp14:pctWidth>0</wp14:pctWidth>
            </wp14:sizeRelH>
            <wp14:sizeRelV relativeFrom="margin">
              <wp14:pctHeight>0</wp14:pctHeight>
            </wp14:sizeRelV>
          </wp:anchor>
        </w:drawing>
      </w:r>
      <w:r w:rsidR="0042455A">
        <w:rPr>
          <w:noProof/>
        </w:rPr>
        <w:drawing>
          <wp:anchor distT="0" distB="0" distL="114300" distR="114300" simplePos="0" relativeHeight="251697152" behindDoc="0" locked="0" layoutInCell="1" allowOverlap="1" wp14:anchorId="56472466" wp14:editId="16DBEA3A">
            <wp:simplePos x="0" y="0"/>
            <wp:positionH relativeFrom="column">
              <wp:posOffset>5969635</wp:posOffset>
            </wp:positionH>
            <wp:positionV relativeFrom="paragraph">
              <wp:posOffset>642620</wp:posOffset>
            </wp:positionV>
            <wp:extent cx="676910" cy="577850"/>
            <wp:effectExtent l="0" t="0" r="889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6910" cy="577850"/>
                    </a:xfrm>
                    <a:prstGeom prst="rect">
                      <a:avLst/>
                    </a:prstGeom>
                  </pic:spPr>
                </pic:pic>
              </a:graphicData>
            </a:graphic>
            <wp14:sizeRelH relativeFrom="margin">
              <wp14:pctWidth>0</wp14:pctWidth>
            </wp14:sizeRelH>
            <wp14:sizeRelV relativeFrom="margin">
              <wp14:pctHeight>0</wp14:pctHeight>
            </wp14:sizeRelV>
          </wp:anchor>
        </w:drawing>
      </w:r>
      <w:r w:rsidR="00FE7BAF">
        <w:rPr>
          <w:noProof/>
        </w:rPr>
        <w:drawing>
          <wp:anchor distT="0" distB="0" distL="114300" distR="114300" simplePos="0" relativeHeight="251701248" behindDoc="0" locked="0" layoutInCell="1" allowOverlap="1" wp14:anchorId="201F23A4" wp14:editId="1C350C2D">
            <wp:simplePos x="0" y="0"/>
            <wp:positionH relativeFrom="column">
              <wp:posOffset>3740150</wp:posOffset>
            </wp:positionH>
            <wp:positionV relativeFrom="paragraph">
              <wp:posOffset>4003675</wp:posOffset>
            </wp:positionV>
            <wp:extent cx="1390650" cy="185445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0650" cy="1854452"/>
                    </a:xfrm>
                    <a:prstGeom prst="rect">
                      <a:avLst/>
                    </a:prstGeom>
                  </pic:spPr>
                </pic:pic>
              </a:graphicData>
            </a:graphic>
            <wp14:sizeRelH relativeFrom="margin">
              <wp14:pctWidth>0</wp14:pctWidth>
            </wp14:sizeRelH>
            <wp14:sizeRelV relativeFrom="margin">
              <wp14:pctHeight>0</wp14:pctHeight>
            </wp14:sizeRelV>
          </wp:anchor>
        </w:drawing>
      </w:r>
      <w:r w:rsidR="00657472">
        <w:rPr>
          <w:noProof/>
        </w:rPr>
        <w:drawing>
          <wp:anchor distT="0" distB="0" distL="114300" distR="114300" simplePos="0" relativeHeight="251703296" behindDoc="0" locked="0" layoutInCell="1" allowOverlap="1" wp14:anchorId="152B4540" wp14:editId="160A911E">
            <wp:simplePos x="0" y="0"/>
            <wp:positionH relativeFrom="column">
              <wp:posOffset>6595745</wp:posOffset>
            </wp:positionH>
            <wp:positionV relativeFrom="paragraph">
              <wp:posOffset>6839585</wp:posOffset>
            </wp:positionV>
            <wp:extent cx="3060700" cy="413608"/>
            <wp:effectExtent l="0" t="0" r="6350" b="571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60700" cy="413608"/>
                    </a:xfrm>
                    <a:prstGeom prst="rect">
                      <a:avLst/>
                    </a:prstGeom>
                  </pic:spPr>
                </pic:pic>
              </a:graphicData>
            </a:graphic>
            <wp14:sizeRelH relativeFrom="margin">
              <wp14:pctWidth>0</wp14:pctWidth>
            </wp14:sizeRelH>
            <wp14:sizeRelV relativeFrom="margin">
              <wp14:pctHeight>0</wp14:pctHeight>
            </wp14:sizeRelV>
          </wp:anchor>
        </w:drawing>
      </w:r>
      <w:r w:rsidR="00690582">
        <w:rPr>
          <w:noProof/>
        </w:rPr>
        <mc:AlternateContent>
          <mc:Choice Requires="wps">
            <w:drawing>
              <wp:anchor distT="0" distB="0" distL="0" distR="0" simplePos="0" relativeHeight="251683840" behindDoc="0" locked="1" layoutInCell="1" allowOverlap="1" wp14:anchorId="08FBEEDD" wp14:editId="24217065">
                <wp:simplePos x="0" y="0"/>
                <wp:positionH relativeFrom="page">
                  <wp:posOffset>483235</wp:posOffset>
                </wp:positionH>
                <wp:positionV relativeFrom="page">
                  <wp:posOffset>605790</wp:posOffset>
                </wp:positionV>
                <wp:extent cx="4319905" cy="6119495"/>
                <wp:effectExtent l="0" t="0" r="4445" b="14605"/>
                <wp:wrapSquare wrapText="bothSides"/>
                <wp:docPr id="4" name="Textfeld 4"/>
                <wp:cNvGraphicFramePr/>
                <a:graphic xmlns:a="http://schemas.openxmlformats.org/drawingml/2006/main">
                  <a:graphicData uri="http://schemas.microsoft.com/office/word/2010/wordprocessingShape">
                    <wps:wsp>
                      <wps:cNvSpPr txBox="1"/>
                      <wps:spPr>
                        <a:xfrm>
                          <a:off x="0" y="0"/>
                          <a:ext cx="4319905" cy="6119495"/>
                        </a:xfrm>
                        <a:prstGeom prst="rect">
                          <a:avLst/>
                        </a:prstGeom>
                        <a:noFill/>
                        <a:ln w="6350">
                          <a:noFill/>
                        </a:ln>
                      </wps:spPr>
                      <wps:txbx>
                        <w:txbxContent>
                          <w:p w14:paraId="5E94D451" w14:textId="33BB196A" w:rsidR="00B742AE" w:rsidRDefault="00B742AE" w:rsidP="00B742AE">
                            <w:pPr>
                              <w:pStyle w:val="PText13pt"/>
                              <w:spacing w:line="276" w:lineRule="auto"/>
                            </w:pPr>
                            <w:r w:rsidRPr="00CE05F9">
                              <w:t xml:space="preserve">Liebe </w:t>
                            </w:r>
                            <w:r>
                              <w:t>Freundinnen und Freunde der Behindertenseelsorge</w:t>
                            </w:r>
                            <w:r w:rsidR="009A4B31">
                              <w:t>,</w:t>
                            </w:r>
                          </w:p>
                          <w:p w14:paraId="52FBE9B0" w14:textId="4B7F22FA"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liebe Angehörige der Pfarrei Bruder Klaus</w:t>
                            </w:r>
                          </w:p>
                          <w:p w14:paraId="3674EF3D" w14:textId="0BFF45E6" w:rsidR="009A4B31" w:rsidRDefault="009A4B31" w:rsidP="00B742AE">
                            <w:pPr>
                              <w:pStyle w:val="PText13pt"/>
                              <w:spacing w:line="276" w:lineRule="auto"/>
                            </w:pPr>
                          </w:p>
                          <w:p w14:paraId="4526DEFC" w14:textId="60D93CDA" w:rsidR="00520555" w:rsidRPr="0075217C" w:rsidRDefault="00520555" w:rsidP="00520555">
                            <w:pPr>
                              <w:rPr>
                                <w:b/>
                                <w:bCs/>
                                <w:color w:val="00A3DA"/>
                                <w:sz w:val="26"/>
                                <w:szCs w:val="26"/>
                              </w:rPr>
                            </w:pPr>
                            <w:r w:rsidRPr="0075217C">
                              <w:rPr>
                                <w:b/>
                                <w:bCs/>
                                <w:color w:val="00A3DA"/>
                                <w:sz w:val="26"/>
                                <w:szCs w:val="26"/>
                              </w:rPr>
                              <w:t>«Heilsame Wege ins neue Leben»</w:t>
                            </w:r>
                            <w:r w:rsidR="00263EFA" w:rsidRPr="00263EFA">
                              <w:rPr>
                                <w:noProof/>
                              </w:rPr>
                              <w:t xml:space="preserve"> </w:t>
                            </w:r>
                          </w:p>
                          <w:p w14:paraId="7F45355F" w14:textId="77777777" w:rsidR="00520555" w:rsidRPr="00FE521C" w:rsidRDefault="00520555" w:rsidP="00520555">
                            <w:pPr>
                              <w:rPr>
                                <w:color w:val="000000" w:themeColor="text1"/>
                                <w:sz w:val="26"/>
                                <w:szCs w:val="26"/>
                              </w:rPr>
                            </w:pPr>
                          </w:p>
                          <w:p w14:paraId="22E63E7B" w14:textId="77777777"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Das ist das Jahresmotto der katholischen Behindertenseelsorge im Jahr 2023. Das ist auch das Motto an unserem inklusiven Pilgertag.</w:t>
                            </w:r>
                          </w:p>
                          <w:p w14:paraId="75F7CA53" w14:textId="05ABEB7D"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Menschen mit und ohne Behinderung, Gäste der Behinderten</w:t>
                            </w:r>
                            <w:r>
                              <w:rPr>
                                <w:rFonts w:ascii="PlusSansNormal-Regular" w:eastAsiaTheme="minorEastAsia" w:hAnsi="PlusSansNormal-Regular" w:cstheme="minorBidi"/>
                                <w:color w:val="000000" w:themeColor="text1"/>
                                <w:sz w:val="26"/>
                                <w:szCs w:val="26"/>
                              </w:rPr>
                              <w:t>-</w:t>
                            </w:r>
                            <w:r w:rsidRPr="009A4B31">
                              <w:rPr>
                                <w:rFonts w:ascii="PlusSansNormal-Regular" w:eastAsiaTheme="minorEastAsia" w:hAnsi="PlusSansNormal-Regular" w:cstheme="minorBidi"/>
                                <w:color w:val="000000" w:themeColor="text1"/>
                                <w:sz w:val="26"/>
                                <w:szCs w:val="26"/>
                              </w:rPr>
                              <w:t xml:space="preserve">seelsorge und Angehörige der Pfarrei Bruder Klaus pilgern einen heilsamen Weg durch die Verenaschlucht bei Solothurn.  </w:t>
                            </w:r>
                          </w:p>
                          <w:p w14:paraId="3E19C398" w14:textId="57C83D24"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Wir machen unterwegs immer wieder Halt an verschiedenen Stationen. Wir lernen das Leben und Wirken der Heiligen Verena kennen. Verena hat Gefangene besucht. Sie hat Kranke gepflegt und geheilt. Sie ist heilsame Wege gegangen.</w:t>
                            </w:r>
                          </w:p>
                          <w:p w14:paraId="7D71785B" w14:textId="0B90614F"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Wir lassen diesen besonderen Ort auf uns wirken. Wir geniessen die Gemeinschaft und die Natur.</w:t>
                            </w:r>
                          </w:p>
                          <w:p w14:paraId="0523289C" w14:textId="77777777" w:rsidR="009A4B31" w:rsidRDefault="009A4B31" w:rsidP="009A4B31">
                            <w:pPr>
                              <w:pStyle w:val="Default"/>
                              <w:rPr>
                                <w:sz w:val="32"/>
                                <w:szCs w:val="32"/>
                              </w:rPr>
                            </w:pPr>
                          </w:p>
                          <w:p w14:paraId="30D98B5D" w14:textId="6A6CEBF3"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Möchtest du mit uns diesen heilsamen und bewegenden Tag erleben?</w:t>
                            </w:r>
                            <w:r w:rsidR="008A4ADB" w:rsidRPr="008A4ADB">
                              <w:rPr>
                                <w:noProof/>
                              </w:rPr>
                              <w:t xml:space="preserve"> </w:t>
                            </w:r>
                          </w:p>
                          <w:p w14:paraId="62A63F69" w14:textId="5D8BFDA5" w:rsidR="00520555" w:rsidRDefault="00520555" w:rsidP="00520555">
                            <w:pPr>
                              <w:rPr>
                                <w:color w:val="000000" w:themeColor="text1"/>
                                <w:sz w:val="26"/>
                                <w:szCs w:val="26"/>
                              </w:rPr>
                            </w:pPr>
                          </w:p>
                          <w:p w14:paraId="653E8766" w14:textId="77777777" w:rsidR="00520555" w:rsidRPr="00FE521C" w:rsidRDefault="00520555" w:rsidP="00520555">
                            <w:pPr>
                              <w:rPr>
                                <w:color w:val="000000" w:themeColor="text1"/>
                                <w:sz w:val="26"/>
                                <w:szCs w:val="26"/>
                              </w:rPr>
                            </w:pPr>
                          </w:p>
                          <w:p w14:paraId="2ADD33D1" w14:textId="79E47067" w:rsidR="00520555" w:rsidRPr="00FE521C" w:rsidRDefault="00520555" w:rsidP="00520555">
                            <w:pPr>
                              <w:rPr>
                                <w:color w:val="000000" w:themeColor="text1"/>
                                <w:sz w:val="26"/>
                                <w:szCs w:val="26"/>
                              </w:rPr>
                            </w:pPr>
                            <w:r w:rsidRPr="00FE521C">
                              <w:rPr>
                                <w:color w:val="000000" w:themeColor="text1"/>
                                <w:sz w:val="26"/>
                                <w:szCs w:val="26"/>
                              </w:rPr>
                              <w:t>Wir freuen uns auf deine Anmeldung.</w:t>
                            </w:r>
                          </w:p>
                          <w:p w14:paraId="06F5540A" w14:textId="77777777" w:rsidR="00520555" w:rsidRPr="00CE05F9" w:rsidRDefault="00520555" w:rsidP="00520555">
                            <w:pPr>
                              <w:pStyle w:val="PText13pt"/>
                              <w:spacing w:line="276" w:lineRule="auto"/>
                            </w:pPr>
                          </w:p>
                          <w:p w14:paraId="0CA5C919" w14:textId="45A92876" w:rsidR="00520555" w:rsidRDefault="00520555" w:rsidP="00520555">
                            <w:pPr>
                              <w:pStyle w:val="PText13pt"/>
                              <w:spacing w:line="276" w:lineRule="auto"/>
                            </w:pPr>
                            <w:r w:rsidRPr="00CE05F9">
                              <w:t>Herzliche Grüsse</w:t>
                            </w:r>
                          </w:p>
                          <w:p w14:paraId="4F2076CC" w14:textId="30730AC9" w:rsidR="00520555" w:rsidRPr="00CE05F9" w:rsidRDefault="00520555" w:rsidP="00520555">
                            <w:pPr>
                              <w:pStyle w:val="PText13pt"/>
                              <w:spacing w:line="276" w:lineRule="auto"/>
                            </w:pPr>
                          </w:p>
                          <w:p w14:paraId="2B7A5FEF" w14:textId="67253D52" w:rsidR="00520555" w:rsidRDefault="00520555" w:rsidP="00520555">
                            <w:pPr>
                              <w:pStyle w:val="PText13pt"/>
                              <w:spacing w:line="276" w:lineRule="auto"/>
                            </w:pPr>
                            <w:r>
                              <w:t>Tanja Haas</w:t>
                            </w:r>
                            <w:r w:rsidR="009A4B31">
                              <w:t xml:space="preserve">, </w:t>
                            </w:r>
                            <w:r w:rsidR="001072E7">
                              <w:t>K</w:t>
                            </w:r>
                            <w:r w:rsidR="009A4B31" w:rsidRPr="009A4B31">
                              <w:t>ath</w:t>
                            </w:r>
                            <w:r w:rsidR="00A575EB">
                              <w:t>.</w:t>
                            </w:r>
                            <w:r w:rsidR="009A4B31" w:rsidRPr="009A4B31">
                              <w:t xml:space="preserve"> Behindertenseelsorge</w:t>
                            </w:r>
                          </w:p>
                          <w:p w14:paraId="14D4D6F5" w14:textId="3F95F1B9"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Franz-Othmar Schaad, Pfarrei Bruder Klaus</w:t>
                            </w:r>
                          </w:p>
                          <w:p w14:paraId="7269F4B8" w14:textId="10FD07D6" w:rsidR="00690582" w:rsidRDefault="004F27AD" w:rsidP="00520555">
                            <w:pPr>
                              <w:pStyle w:val="PText13pt"/>
                              <w:spacing w:line="276" w:lineRule="auto"/>
                            </w:pPr>
                            <w:r>
                              <w:t xml:space="preserve"> </w:t>
                            </w:r>
                          </w:p>
                          <w:p w14:paraId="526F0DC4" w14:textId="63D41340" w:rsidR="00B742AE" w:rsidRPr="00CE05F9" w:rsidRDefault="00B742AE" w:rsidP="00520555">
                            <w:pPr>
                              <w:pStyle w:val="PText13pt"/>
                              <w:spacing w:line="276" w:lineRule="auto"/>
                            </w:pPr>
                            <w:r>
                              <w:t>Behindertenseelsorge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EEDD" id="Textfeld 4" o:spid="_x0000_s1031" type="#_x0000_t202" style="position:absolute;margin-left:38.05pt;margin-top:47.7pt;width:340.15pt;height:481.8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" filled="f" stroked="f" strokeweight=".5pt">
                <v:textbox inset="0,0,0,0">
                  <w:txbxContent>
                    <w:p w14:paraId="5E94D451" w14:textId="33BB196A" w:rsidR="00B742AE" w:rsidRDefault="00B742AE" w:rsidP="00B742AE">
                      <w:pPr>
                        <w:pStyle w:val="PText13pt"/>
                        <w:spacing w:line="276" w:lineRule="auto"/>
                      </w:pPr>
                      <w:r w:rsidRPr="00CE05F9">
                        <w:t xml:space="preserve">Liebe </w:t>
                      </w:r>
                      <w:r>
                        <w:t>Freundinnen und Freunde der Behindertenseelsorge</w:t>
                      </w:r>
                      <w:r w:rsidR="009A4B31">
                        <w:t>,</w:t>
                      </w:r>
                    </w:p>
                    <w:p w14:paraId="52FBE9B0" w14:textId="4B7F22FA"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liebe Angehörige der Pfarrei Bruder Klaus</w:t>
                      </w:r>
                    </w:p>
                    <w:p w14:paraId="3674EF3D" w14:textId="0BFF45E6" w:rsidR="009A4B31" w:rsidRDefault="009A4B31" w:rsidP="00B742AE">
                      <w:pPr>
                        <w:pStyle w:val="PText13pt"/>
                        <w:spacing w:line="276" w:lineRule="auto"/>
                      </w:pPr>
                    </w:p>
                    <w:p w14:paraId="4526DEFC" w14:textId="60D93CDA" w:rsidR="00520555" w:rsidRPr="0075217C" w:rsidRDefault="00520555" w:rsidP="00520555">
                      <w:pPr>
                        <w:rPr>
                          <w:b/>
                          <w:bCs/>
                          <w:color w:val="00A3DA"/>
                          <w:sz w:val="26"/>
                          <w:szCs w:val="26"/>
                        </w:rPr>
                      </w:pPr>
                      <w:r w:rsidRPr="0075217C">
                        <w:rPr>
                          <w:b/>
                          <w:bCs/>
                          <w:color w:val="00A3DA"/>
                          <w:sz w:val="26"/>
                          <w:szCs w:val="26"/>
                        </w:rPr>
                        <w:t>«Heilsame Wege ins neue Leben»</w:t>
                      </w:r>
                      <w:r w:rsidR="00263EFA" w:rsidRPr="00263EFA">
                        <w:rPr>
                          <w:noProof/>
                        </w:rPr>
                        <w:t xml:space="preserve"> </w:t>
                      </w:r>
                    </w:p>
                    <w:p w14:paraId="7F45355F" w14:textId="77777777" w:rsidR="00520555" w:rsidRPr="00FE521C" w:rsidRDefault="00520555" w:rsidP="00520555">
                      <w:pPr>
                        <w:rPr>
                          <w:color w:val="000000" w:themeColor="text1"/>
                          <w:sz w:val="26"/>
                          <w:szCs w:val="26"/>
                        </w:rPr>
                      </w:pPr>
                    </w:p>
                    <w:p w14:paraId="22E63E7B" w14:textId="77777777"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Das ist das Jahresmotto der katholischen Behindertenseelsorge im Jahr 2023. Das ist auch das Motto an unserem inklusiven Pilgertag.</w:t>
                      </w:r>
                    </w:p>
                    <w:p w14:paraId="75F7CA53" w14:textId="05ABEB7D"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Menschen mit und ohne Behinderung, Gäste der Behinderten</w:t>
                      </w:r>
                      <w:r>
                        <w:rPr>
                          <w:rFonts w:ascii="PlusSansNormal-Regular" w:eastAsiaTheme="minorEastAsia" w:hAnsi="PlusSansNormal-Regular" w:cstheme="minorBidi"/>
                          <w:color w:val="000000" w:themeColor="text1"/>
                          <w:sz w:val="26"/>
                          <w:szCs w:val="26"/>
                        </w:rPr>
                        <w:t>-</w:t>
                      </w:r>
                      <w:r w:rsidRPr="009A4B31">
                        <w:rPr>
                          <w:rFonts w:ascii="PlusSansNormal-Regular" w:eastAsiaTheme="minorEastAsia" w:hAnsi="PlusSansNormal-Regular" w:cstheme="minorBidi"/>
                          <w:color w:val="000000" w:themeColor="text1"/>
                          <w:sz w:val="26"/>
                          <w:szCs w:val="26"/>
                        </w:rPr>
                        <w:t xml:space="preserve">seelsorge und Angehörige der Pfarrei Bruder Klaus pilgern einen heilsamen Weg durch die </w:t>
                      </w:r>
                      <w:proofErr w:type="spellStart"/>
                      <w:r w:rsidRPr="009A4B31">
                        <w:rPr>
                          <w:rFonts w:ascii="PlusSansNormal-Regular" w:eastAsiaTheme="minorEastAsia" w:hAnsi="PlusSansNormal-Regular" w:cstheme="minorBidi"/>
                          <w:color w:val="000000" w:themeColor="text1"/>
                          <w:sz w:val="26"/>
                          <w:szCs w:val="26"/>
                        </w:rPr>
                        <w:t>Verenaschlucht</w:t>
                      </w:r>
                      <w:proofErr w:type="spellEnd"/>
                      <w:r w:rsidRPr="009A4B31">
                        <w:rPr>
                          <w:rFonts w:ascii="PlusSansNormal-Regular" w:eastAsiaTheme="minorEastAsia" w:hAnsi="PlusSansNormal-Regular" w:cstheme="minorBidi"/>
                          <w:color w:val="000000" w:themeColor="text1"/>
                          <w:sz w:val="26"/>
                          <w:szCs w:val="26"/>
                        </w:rPr>
                        <w:t xml:space="preserve"> bei Solothurn.  </w:t>
                      </w:r>
                    </w:p>
                    <w:p w14:paraId="3E19C398" w14:textId="57C83D24"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Wir machen unterwegs immer wieder Halt an verschiedenen Stationen. Wir lernen das Leben und Wirken der Heiligen Verena kennen. Verena hat Gefangene besucht. Sie hat Kranke gepflegt und geheilt. Sie ist heilsame Wege gegangen.</w:t>
                      </w:r>
                    </w:p>
                    <w:p w14:paraId="7D71785B" w14:textId="0B90614F"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Wir lassen diesen besonderen Ort auf uns wirken. Wir geniessen die Gemeinschaft und die Natur.</w:t>
                      </w:r>
                    </w:p>
                    <w:p w14:paraId="0523289C" w14:textId="77777777" w:rsidR="009A4B31" w:rsidRDefault="009A4B31" w:rsidP="009A4B31">
                      <w:pPr>
                        <w:pStyle w:val="Default"/>
                        <w:rPr>
                          <w:sz w:val="32"/>
                          <w:szCs w:val="32"/>
                        </w:rPr>
                      </w:pPr>
                    </w:p>
                    <w:p w14:paraId="30D98B5D" w14:textId="6A6CEBF3"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Möchtest du mit uns diesen heilsamen und bewegenden Tag erleben?</w:t>
                      </w:r>
                      <w:r w:rsidR="008A4ADB" w:rsidRPr="008A4ADB">
                        <w:rPr>
                          <w:noProof/>
                        </w:rPr>
                        <w:t xml:space="preserve"> </w:t>
                      </w:r>
                    </w:p>
                    <w:p w14:paraId="62A63F69" w14:textId="5D8BFDA5" w:rsidR="00520555" w:rsidRDefault="00520555" w:rsidP="00520555">
                      <w:pPr>
                        <w:rPr>
                          <w:color w:val="000000" w:themeColor="text1"/>
                          <w:sz w:val="26"/>
                          <w:szCs w:val="26"/>
                        </w:rPr>
                      </w:pPr>
                    </w:p>
                    <w:p w14:paraId="653E8766" w14:textId="77777777" w:rsidR="00520555" w:rsidRPr="00FE521C" w:rsidRDefault="00520555" w:rsidP="00520555">
                      <w:pPr>
                        <w:rPr>
                          <w:color w:val="000000" w:themeColor="text1"/>
                          <w:sz w:val="26"/>
                          <w:szCs w:val="26"/>
                        </w:rPr>
                      </w:pPr>
                    </w:p>
                    <w:p w14:paraId="2ADD33D1" w14:textId="79E47067" w:rsidR="00520555" w:rsidRPr="00FE521C" w:rsidRDefault="00520555" w:rsidP="00520555">
                      <w:pPr>
                        <w:rPr>
                          <w:color w:val="000000" w:themeColor="text1"/>
                          <w:sz w:val="26"/>
                          <w:szCs w:val="26"/>
                        </w:rPr>
                      </w:pPr>
                      <w:r w:rsidRPr="00FE521C">
                        <w:rPr>
                          <w:color w:val="000000" w:themeColor="text1"/>
                          <w:sz w:val="26"/>
                          <w:szCs w:val="26"/>
                        </w:rPr>
                        <w:t>Wir freuen uns auf deine Anmeldung.</w:t>
                      </w:r>
                    </w:p>
                    <w:p w14:paraId="06F5540A" w14:textId="77777777" w:rsidR="00520555" w:rsidRPr="00CE05F9" w:rsidRDefault="00520555" w:rsidP="00520555">
                      <w:pPr>
                        <w:pStyle w:val="PText13pt"/>
                        <w:spacing w:line="276" w:lineRule="auto"/>
                      </w:pPr>
                    </w:p>
                    <w:p w14:paraId="0CA5C919" w14:textId="45A92876" w:rsidR="00520555" w:rsidRDefault="00520555" w:rsidP="00520555">
                      <w:pPr>
                        <w:pStyle w:val="PText13pt"/>
                        <w:spacing w:line="276" w:lineRule="auto"/>
                      </w:pPr>
                      <w:r w:rsidRPr="00CE05F9">
                        <w:t>Herzliche Grüsse</w:t>
                      </w:r>
                    </w:p>
                    <w:p w14:paraId="4F2076CC" w14:textId="30730AC9" w:rsidR="00520555" w:rsidRPr="00CE05F9" w:rsidRDefault="00520555" w:rsidP="00520555">
                      <w:pPr>
                        <w:pStyle w:val="PText13pt"/>
                        <w:spacing w:line="276" w:lineRule="auto"/>
                      </w:pPr>
                    </w:p>
                    <w:p w14:paraId="2B7A5FEF" w14:textId="67253D52" w:rsidR="00520555" w:rsidRDefault="00520555" w:rsidP="00520555">
                      <w:pPr>
                        <w:pStyle w:val="PText13pt"/>
                        <w:spacing w:line="276" w:lineRule="auto"/>
                      </w:pPr>
                      <w:r>
                        <w:t>Tanja Haas</w:t>
                      </w:r>
                      <w:r w:rsidR="009A4B31">
                        <w:t xml:space="preserve">, </w:t>
                      </w:r>
                      <w:r w:rsidR="001072E7">
                        <w:t>K</w:t>
                      </w:r>
                      <w:r w:rsidR="009A4B31" w:rsidRPr="009A4B31">
                        <w:t>ath</w:t>
                      </w:r>
                      <w:r w:rsidR="00A575EB">
                        <w:t>.</w:t>
                      </w:r>
                      <w:r w:rsidR="009A4B31" w:rsidRPr="009A4B31">
                        <w:t xml:space="preserve"> Behindertenseelsorge</w:t>
                      </w:r>
                    </w:p>
                    <w:p w14:paraId="14D4D6F5" w14:textId="3F95F1B9" w:rsidR="009A4B31" w:rsidRPr="009A4B31" w:rsidRDefault="009A4B31" w:rsidP="009A4B31">
                      <w:pPr>
                        <w:pStyle w:val="Default"/>
                        <w:rPr>
                          <w:rFonts w:ascii="PlusSansNormal-Regular" w:eastAsiaTheme="minorEastAsia" w:hAnsi="PlusSansNormal-Regular" w:cstheme="minorBidi"/>
                          <w:color w:val="000000" w:themeColor="text1"/>
                          <w:sz w:val="26"/>
                          <w:szCs w:val="26"/>
                        </w:rPr>
                      </w:pPr>
                      <w:r w:rsidRPr="009A4B31">
                        <w:rPr>
                          <w:rFonts w:ascii="PlusSansNormal-Regular" w:eastAsiaTheme="minorEastAsia" w:hAnsi="PlusSansNormal-Regular" w:cstheme="minorBidi"/>
                          <w:color w:val="000000" w:themeColor="text1"/>
                          <w:sz w:val="26"/>
                          <w:szCs w:val="26"/>
                        </w:rPr>
                        <w:t>Franz-Othmar Schaad, Pfarrei Bruder Klaus</w:t>
                      </w:r>
                    </w:p>
                    <w:p w14:paraId="7269F4B8" w14:textId="10FD07D6" w:rsidR="00690582" w:rsidRDefault="004F27AD" w:rsidP="00520555">
                      <w:pPr>
                        <w:pStyle w:val="PText13pt"/>
                        <w:spacing w:line="276" w:lineRule="auto"/>
                      </w:pPr>
                      <w:r>
                        <w:t xml:space="preserve"> </w:t>
                      </w:r>
                    </w:p>
                    <w:p w14:paraId="526F0DC4" w14:textId="63D41340" w:rsidR="00B742AE" w:rsidRPr="00CE05F9" w:rsidRDefault="00B742AE" w:rsidP="00520555">
                      <w:pPr>
                        <w:pStyle w:val="PText13pt"/>
                        <w:spacing w:line="276" w:lineRule="auto"/>
                      </w:pPr>
                      <w:r>
                        <w:t>Behindertenseelsorge</w:t>
                      </w:r>
                    </w:p>
                  </w:txbxContent>
                </v:textbox>
                <w10:wrap type="square" anchorx="page" anchory="page"/>
                <w10:anchorlock/>
              </v:shape>
            </w:pict>
          </mc:Fallback>
        </mc:AlternateContent>
      </w:r>
      <w:r w:rsidR="00690582">
        <w:rPr>
          <w:noProof/>
        </w:rPr>
        <mc:AlternateContent>
          <mc:Choice Requires="wps">
            <w:drawing>
              <wp:anchor distT="0" distB="0" distL="0" distR="0" simplePos="0" relativeHeight="251682816" behindDoc="0" locked="1" layoutInCell="1" allowOverlap="1" wp14:anchorId="6613D89D" wp14:editId="58C24011">
                <wp:simplePos x="0" y="0"/>
                <wp:positionH relativeFrom="page">
                  <wp:posOffset>5832475</wp:posOffset>
                </wp:positionH>
                <wp:positionV relativeFrom="page">
                  <wp:posOffset>720090</wp:posOffset>
                </wp:positionV>
                <wp:extent cx="4320000" cy="6120000"/>
                <wp:effectExtent l="0" t="0" r="0" b="1905"/>
                <wp:wrapSquare wrapText="bothSides"/>
                <wp:docPr id="5" name="Textfeld 5"/>
                <wp:cNvGraphicFramePr/>
                <a:graphic xmlns:a="http://schemas.openxmlformats.org/drawingml/2006/main">
                  <a:graphicData uri="http://schemas.microsoft.com/office/word/2010/wordprocessingShape">
                    <wps:wsp>
                      <wps:cNvSpPr txBox="1"/>
                      <wps:spPr>
                        <a:xfrm>
                          <a:off x="0" y="0"/>
                          <a:ext cx="4320000" cy="6120000"/>
                        </a:xfrm>
                        <a:prstGeom prst="rect">
                          <a:avLst/>
                        </a:prstGeom>
                        <a:noFill/>
                        <a:ln w="6350">
                          <a:noFill/>
                        </a:ln>
                      </wps:spPr>
                      <wps:txbx>
                        <w:txbxContent>
                          <w:p w14:paraId="18828C77" w14:textId="77777777" w:rsidR="0077497B" w:rsidRDefault="0077497B" w:rsidP="000C44B4">
                            <w:pPr>
                              <w:pStyle w:val="PText-Titelcyan"/>
                            </w:pPr>
                            <w:r w:rsidRPr="0077497B">
                              <w:t>Programm / Tagesablauf</w:t>
                            </w:r>
                          </w:p>
                          <w:p w14:paraId="635366BA" w14:textId="77777777" w:rsidR="0077497B" w:rsidRDefault="0077497B" w:rsidP="000510AE">
                            <w:pPr>
                              <w:pStyle w:val="PText13pt"/>
                            </w:pPr>
                          </w:p>
                          <w:p w14:paraId="1198E1F0" w14:textId="34C1FC69" w:rsidR="00E02684" w:rsidRDefault="0077497B" w:rsidP="00F74E08">
                            <w:pPr>
                              <w:pStyle w:val="PText-Titelcyan"/>
                            </w:pPr>
                            <w:r w:rsidRPr="00A15D8C">
                              <w:t>S</w:t>
                            </w:r>
                            <w:r w:rsidR="008B1205">
                              <w:t>amstag</w:t>
                            </w:r>
                            <w:r w:rsidR="00801208">
                              <w:tab/>
                            </w:r>
                            <w:r w:rsidR="00520555">
                              <w:t>1</w:t>
                            </w:r>
                            <w:r w:rsidR="00A575EB">
                              <w:t>0. Juni</w:t>
                            </w:r>
                            <w:r w:rsidR="00520555">
                              <w:t xml:space="preserve"> 2023</w:t>
                            </w:r>
                          </w:p>
                          <w:p w14:paraId="30659E90" w14:textId="302BE218" w:rsidR="004A6C33" w:rsidRDefault="004A6C33" w:rsidP="00F74E08">
                            <w:pPr>
                              <w:pStyle w:val="PText-Titelcyan"/>
                            </w:pPr>
                          </w:p>
                          <w:p w14:paraId="31206B09" w14:textId="77777777" w:rsidR="0077497B" w:rsidRPr="00A15D8C" w:rsidRDefault="00E02684" w:rsidP="00F74E08">
                            <w:pPr>
                              <w:pStyle w:val="PText-Titelcyan"/>
                            </w:pPr>
                            <w:r>
                              <w:tab/>
                            </w:r>
                            <w:r w:rsidR="00801208" w:rsidRPr="00F74E08">
                              <w:rPr>
                                <w:color w:val="000000" w:themeColor="text1"/>
                              </w:rPr>
                              <w:t>Treffpunkt</w:t>
                            </w:r>
                          </w:p>
                          <w:p w14:paraId="43B7109C" w14:textId="08120C75" w:rsidR="0077497B" w:rsidRPr="0077497B" w:rsidRDefault="0077497B" w:rsidP="00A03F71">
                            <w:pPr>
                              <w:pStyle w:val="PText13pt"/>
                              <w:rPr>
                                <w:b/>
                                <w:bCs/>
                              </w:rPr>
                            </w:pPr>
                            <w:r>
                              <w:tab/>
                            </w:r>
                            <w:r w:rsidR="00520555">
                              <w:t>0</w:t>
                            </w:r>
                            <w:r w:rsidR="00A575EB">
                              <w:t>9:00</w:t>
                            </w:r>
                            <w:r w:rsidRPr="000C44B4">
                              <w:t xml:space="preserve"> Uhr</w:t>
                            </w:r>
                            <w:r w:rsidR="00C90809">
                              <w:t xml:space="preserve"> B</w:t>
                            </w:r>
                            <w:r w:rsidRPr="0077497B">
                              <w:t xml:space="preserve">esammlung </w:t>
                            </w:r>
                            <w:r w:rsidR="00520555">
                              <w:t>Carparkplatz</w:t>
                            </w:r>
                          </w:p>
                          <w:p w14:paraId="6105106E" w14:textId="1B87FD2B" w:rsidR="0077497B" w:rsidRPr="0077497B" w:rsidRDefault="0077497B" w:rsidP="00A03F71">
                            <w:pPr>
                              <w:pStyle w:val="PText13pt"/>
                              <w:rPr>
                                <w:b/>
                                <w:bCs/>
                              </w:rPr>
                            </w:pPr>
                            <w:r>
                              <w:tab/>
                            </w:r>
                            <w:r w:rsidR="00520555">
                              <w:t>Sihlquai</w:t>
                            </w:r>
                            <w:r w:rsidR="00C90809">
                              <w:t xml:space="preserve"> in Zürich</w:t>
                            </w:r>
                          </w:p>
                          <w:p w14:paraId="7D50ADCF" w14:textId="46BF0DFA" w:rsidR="001A0AEA" w:rsidRPr="0077497B" w:rsidRDefault="0077497B" w:rsidP="00A03F71">
                            <w:pPr>
                              <w:pStyle w:val="PText13pt"/>
                              <w:rPr>
                                <w:b/>
                                <w:bCs/>
                              </w:rPr>
                            </w:pPr>
                            <w:r w:rsidRPr="0077497B">
                              <w:tab/>
                            </w:r>
                          </w:p>
                          <w:p w14:paraId="7E02882C" w14:textId="3451263B" w:rsidR="0077497B" w:rsidRPr="0077497B" w:rsidRDefault="0077497B" w:rsidP="000C44B4">
                            <w:pPr>
                              <w:pStyle w:val="PText13pt"/>
                              <w:rPr>
                                <w:b/>
                                <w:bCs/>
                              </w:rPr>
                            </w:pPr>
                            <w:r w:rsidRPr="0077497B">
                              <w:tab/>
                            </w:r>
                            <w:r w:rsidR="00520555">
                              <w:t>09</w:t>
                            </w:r>
                            <w:r w:rsidRPr="0077497B">
                              <w:t>:</w:t>
                            </w:r>
                            <w:r w:rsidR="00A575EB">
                              <w:t>30</w:t>
                            </w:r>
                            <w:r w:rsidR="005A179F">
                              <w:t xml:space="preserve"> </w:t>
                            </w:r>
                            <w:r w:rsidRPr="0077497B">
                              <w:t xml:space="preserve">Uhr Abfahrt </w:t>
                            </w:r>
                            <w:r w:rsidR="00801208">
                              <w:t xml:space="preserve">mit </w:t>
                            </w:r>
                            <w:r w:rsidR="00F60238">
                              <w:t xml:space="preserve">dem </w:t>
                            </w:r>
                            <w:r w:rsidRPr="0077497B">
                              <w:t>Car nach</w:t>
                            </w:r>
                          </w:p>
                          <w:p w14:paraId="13578AFC" w14:textId="622C7379" w:rsidR="00B308DC" w:rsidRDefault="0077497B" w:rsidP="000C44B4">
                            <w:pPr>
                              <w:pStyle w:val="PText13pt"/>
                            </w:pPr>
                            <w:r w:rsidRPr="0077497B">
                              <w:tab/>
                            </w:r>
                            <w:r w:rsidR="00A575EB">
                              <w:t>Solothurn</w:t>
                            </w:r>
                            <w:r w:rsidR="00520555">
                              <w:t xml:space="preserve"> </w:t>
                            </w:r>
                          </w:p>
                          <w:p w14:paraId="27423DB7" w14:textId="46618BFB" w:rsidR="00520555" w:rsidRDefault="00520555" w:rsidP="000C44B4">
                            <w:pPr>
                              <w:pStyle w:val="PText13pt"/>
                            </w:pPr>
                            <w:r>
                              <w:tab/>
                            </w:r>
                            <w:r w:rsidR="00A575EB">
                              <w:t>11:</w:t>
                            </w:r>
                            <w:r w:rsidR="00FE7BAF">
                              <w:t xml:space="preserve">00 </w:t>
                            </w:r>
                            <w:r w:rsidR="00A575EB">
                              <w:t>Uhr Ankunft in St. Niklausen</w:t>
                            </w:r>
                          </w:p>
                          <w:p w14:paraId="2C525AB1" w14:textId="28CA99A3" w:rsidR="00520555" w:rsidRDefault="00520555" w:rsidP="000C44B4">
                            <w:pPr>
                              <w:pStyle w:val="PText13pt"/>
                              <w:rPr>
                                <w:b/>
                                <w:bCs/>
                              </w:rPr>
                            </w:pPr>
                          </w:p>
                          <w:p w14:paraId="7F74BD08" w14:textId="77777777" w:rsidR="0084220F" w:rsidRDefault="0084220F" w:rsidP="000C44B4">
                            <w:pPr>
                              <w:pStyle w:val="PText13pt"/>
                              <w:rPr>
                                <w:b/>
                                <w:bCs/>
                              </w:rPr>
                            </w:pPr>
                          </w:p>
                          <w:p w14:paraId="1643FB81" w14:textId="62010811" w:rsidR="00A575EB" w:rsidRDefault="0077497B" w:rsidP="00A575EB">
                            <w:pPr>
                              <w:pStyle w:val="PText13pt"/>
                              <w:rPr>
                                <w:b/>
                                <w:bCs/>
                              </w:rPr>
                            </w:pPr>
                            <w:r w:rsidRPr="0077497B">
                              <w:tab/>
                            </w:r>
                            <w:r w:rsidR="00A575EB">
                              <w:t>11:30 Uhr</w:t>
                            </w:r>
                            <w:r w:rsidR="00A575EB" w:rsidRPr="0077497B">
                              <w:t xml:space="preserve"> </w:t>
                            </w:r>
                            <w:r w:rsidR="00A575EB">
                              <w:t xml:space="preserve">gemeinsames Mittagessen </w:t>
                            </w:r>
                          </w:p>
                          <w:p w14:paraId="22495529" w14:textId="587E47B5" w:rsidR="00A575EB" w:rsidRDefault="00A575EB" w:rsidP="00A575EB">
                            <w:pPr>
                              <w:pStyle w:val="PText13pt"/>
                            </w:pPr>
                            <w:r>
                              <w:tab/>
                              <w:t>im Alterszenrum Wengistein</w:t>
                            </w:r>
                          </w:p>
                          <w:p w14:paraId="0AE4A4D1" w14:textId="77777777" w:rsidR="0084220F" w:rsidRDefault="0084220F" w:rsidP="00A575EB">
                            <w:pPr>
                              <w:pStyle w:val="PText13pt"/>
                            </w:pPr>
                          </w:p>
                          <w:p w14:paraId="3AA55D2A" w14:textId="77777777" w:rsidR="00A575EB" w:rsidRPr="001F7D49" w:rsidRDefault="00A575EB" w:rsidP="00A575EB">
                            <w:pPr>
                              <w:pStyle w:val="PText13pt"/>
                              <w:rPr>
                                <w:b/>
                                <w:bCs/>
                              </w:rPr>
                            </w:pPr>
                          </w:p>
                          <w:p w14:paraId="3EBB9049" w14:textId="228ECCC8" w:rsidR="001F7D49" w:rsidRPr="001F7D49" w:rsidRDefault="001F7D49" w:rsidP="001F7D49">
                            <w:pPr>
                              <w:pStyle w:val="Default"/>
                              <w:ind w:left="1985"/>
                              <w:rPr>
                                <w:rFonts w:ascii="PlusSansNormal-Regular" w:eastAsiaTheme="minorEastAsia" w:hAnsi="PlusSansNormal-Regular" w:cstheme="minorBidi"/>
                                <w:color w:val="000000" w:themeColor="text1"/>
                                <w:sz w:val="26"/>
                                <w:szCs w:val="26"/>
                              </w:rPr>
                            </w:pPr>
                            <w:r w:rsidRPr="001F7D49">
                              <w:rPr>
                                <w:rFonts w:ascii="PlusSansNormal-Regular" w:eastAsiaTheme="minorEastAsia" w:hAnsi="PlusSansNormal-Regular" w:cstheme="minorBidi"/>
                                <w:color w:val="000000" w:themeColor="text1"/>
                                <w:sz w:val="26"/>
                                <w:szCs w:val="26"/>
                              </w:rPr>
                              <w:t>13:45 Uhr Pilgerweg durch die Verenaschlucht mit Stationen in der Schlucht, bei der Einsiedelei und den Kapellen</w:t>
                            </w:r>
                          </w:p>
                          <w:p w14:paraId="21AD27F2" w14:textId="241E9B3B" w:rsidR="00C937E3" w:rsidRDefault="001F7D49" w:rsidP="000C44B4">
                            <w:pPr>
                              <w:pStyle w:val="PText13pt"/>
                            </w:pPr>
                            <w:r>
                              <w:tab/>
                            </w:r>
                            <w:r w:rsidR="00421936">
                              <w:t xml:space="preserve"> ,</w:t>
                            </w:r>
                            <w:r w:rsidR="00A469A1">
                              <w:t xml:space="preserve"> </w:t>
                            </w:r>
                          </w:p>
                          <w:p w14:paraId="3966907A" w14:textId="77E2D1D6" w:rsidR="00EC70E6" w:rsidRDefault="001F7D49" w:rsidP="00EC70E6">
                            <w:pPr>
                              <w:pStyle w:val="PText13pt"/>
                              <w:ind w:left="1985"/>
                            </w:pPr>
                            <w:r>
                              <w:t>16:</w:t>
                            </w:r>
                            <w:r w:rsidR="00657472">
                              <w:t>00</w:t>
                            </w:r>
                            <w:r>
                              <w:t xml:space="preserve"> Uhr</w:t>
                            </w:r>
                            <w:r w:rsidRPr="0077497B">
                              <w:t xml:space="preserve"> </w:t>
                            </w:r>
                            <w:r>
                              <w:t>Gottesdienst</w:t>
                            </w:r>
                            <w:r w:rsidR="001742B9">
                              <w:t xml:space="preserve"> mit </w:t>
                            </w:r>
                            <w:r w:rsidR="001742B9" w:rsidRPr="00D81D30">
                              <w:rPr>
                                <w:sz w:val="24"/>
                                <w:szCs w:val="24"/>
                              </w:rPr>
                              <w:t>Eucharistie</w:t>
                            </w:r>
                          </w:p>
                          <w:p w14:paraId="7C23299E" w14:textId="37ED26D2" w:rsidR="0084220F" w:rsidRPr="0084220F" w:rsidRDefault="00EC70E6" w:rsidP="0084220F">
                            <w:pPr>
                              <w:pStyle w:val="PText13pt"/>
                              <w:ind w:left="1985"/>
                              <w:rPr>
                                <w:b/>
                                <w:bCs/>
                              </w:rPr>
                            </w:pPr>
                            <w:r>
                              <w:t>im Kirchenzentrum Rütten</w:t>
                            </w:r>
                            <w:r w:rsidR="001072E7">
                              <w:t>en</w:t>
                            </w:r>
                          </w:p>
                          <w:p w14:paraId="2AAACADB" w14:textId="77777777" w:rsidR="00EC70E6" w:rsidRPr="0077497B" w:rsidRDefault="00EC70E6" w:rsidP="000C44B4">
                            <w:pPr>
                              <w:pStyle w:val="PText13pt"/>
                              <w:rPr>
                                <w:b/>
                                <w:bCs/>
                              </w:rPr>
                            </w:pPr>
                          </w:p>
                          <w:p w14:paraId="4A540141" w14:textId="77777777" w:rsidR="00D71E51" w:rsidRDefault="0077497B" w:rsidP="000510AE">
                            <w:pPr>
                              <w:pStyle w:val="PText13pt"/>
                            </w:pPr>
                            <w:r w:rsidRPr="0077497B">
                              <w:tab/>
                            </w:r>
                          </w:p>
                          <w:p w14:paraId="56A32FDF" w14:textId="2F49810E" w:rsidR="0077497B" w:rsidRDefault="00D71E51" w:rsidP="000510AE">
                            <w:pPr>
                              <w:pStyle w:val="PText13pt"/>
                            </w:pPr>
                            <w:r>
                              <w:tab/>
                            </w:r>
                            <w:r w:rsidR="00801208" w:rsidRPr="00801208">
                              <w:t>17:</w:t>
                            </w:r>
                            <w:r w:rsidR="00FE7BAF">
                              <w:t>30</w:t>
                            </w:r>
                            <w:r w:rsidR="00801208" w:rsidRPr="00801208">
                              <w:t xml:space="preserve"> Uhr</w:t>
                            </w:r>
                            <w:r w:rsidR="00801208">
                              <w:t xml:space="preserve"> </w:t>
                            </w:r>
                            <w:r w:rsidR="0077497B" w:rsidRPr="0077497B">
                              <w:t>Heimfahrt nach Zürich</w:t>
                            </w:r>
                          </w:p>
                          <w:p w14:paraId="4D70511B" w14:textId="13AC575A" w:rsidR="00F60238" w:rsidRPr="0077497B" w:rsidRDefault="00F60238" w:rsidP="000510AE">
                            <w:pPr>
                              <w:pStyle w:val="PText13pt"/>
                            </w:pPr>
                            <w:r>
                              <w:tab/>
                              <w:t>1</w:t>
                            </w:r>
                            <w:r w:rsidR="00FE7BAF">
                              <w:t>9</w:t>
                            </w:r>
                            <w:r>
                              <w:t>:</w:t>
                            </w:r>
                            <w:r w:rsidR="00FE7BAF">
                              <w:t>00</w:t>
                            </w:r>
                            <w:r w:rsidR="004A6C33">
                              <w:t xml:space="preserve"> </w:t>
                            </w:r>
                            <w:r>
                              <w:t xml:space="preserve">Uhr </w:t>
                            </w:r>
                            <w:r w:rsidR="00FE7BAF">
                              <w:t xml:space="preserve">ca. </w:t>
                            </w:r>
                            <w:r>
                              <w:t>Ankunft Sihlquai Parkplatz</w:t>
                            </w:r>
                          </w:p>
                          <w:p w14:paraId="68E46381" w14:textId="7D7B471F" w:rsidR="00EE046B" w:rsidRDefault="00EE046B"/>
                          <w:p w14:paraId="1FE6FF8D" w14:textId="36D085A3" w:rsidR="008A4ADB" w:rsidRDefault="008A4ADB"/>
                          <w:p w14:paraId="78A38B17" w14:textId="351BD922" w:rsidR="008A4ADB" w:rsidRDefault="008A4ADB"/>
                          <w:p w14:paraId="0865B6DC" w14:textId="4124D0AA" w:rsidR="008A4ADB" w:rsidRDefault="008A4ADB"/>
                          <w:p w14:paraId="3C65F32F" w14:textId="2E2F1B5B" w:rsidR="008A4ADB" w:rsidRDefault="008A4ADB"/>
                          <w:p w14:paraId="60393E42" w14:textId="77777777" w:rsidR="008A4ADB" w:rsidRDefault="008A4AD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D89D" id="Textfeld 5" o:spid="_x0000_s1032" type="#_x0000_t202" style="position:absolute;margin-left:459.25pt;margin-top:56.7pt;width:340.15pt;height:481.9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" filled="f" stroked="f" strokeweight=".5pt">
                <v:textbox inset="0,0,0,0">
                  <w:txbxContent>
                    <w:p w14:paraId="18828C77" w14:textId="77777777" w:rsidR="0077497B" w:rsidRDefault="0077497B" w:rsidP="000C44B4">
                      <w:pPr>
                        <w:pStyle w:val="PText-Titelcyan"/>
                      </w:pPr>
                      <w:r w:rsidRPr="0077497B">
                        <w:t>Programm / Tagesablauf</w:t>
                      </w:r>
                    </w:p>
                    <w:p w14:paraId="635366BA" w14:textId="77777777" w:rsidR="0077497B" w:rsidRDefault="0077497B" w:rsidP="000510AE">
                      <w:pPr>
                        <w:pStyle w:val="PText13pt"/>
                      </w:pPr>
                    </w:p>
                    <w:p w14:paraId="1198E1F0" w14:textId="34C1FC69" w:rsidR="00E02684" w:rsidRDefault="0077497B" w:rsidP="00F74E08">
                      <w:pPr>
                        <w:pStyle w:val="PText-Titelcyan"/>
                      </w:pPr>
                      <w:r w:rsidRPr="00A15D8C">
                        <w:t>S</w:t>
                      </w:r>
                      <w:r w:rsidR="008B1205">
                        <w:t>amstag</w:t>
                      </w:r>
                      <w:r w:rsidR="00801208">
                        <w:tab/>
                      </w:r>
                      <w:r w:rsidR="00520555">
                        <w:t>1</w:t>
                      </w:r>
                      <w:r w:rsidR="00A575EB">
                        <w:t>0. Juni</w:t>
                      </w:r>
                      <w:r w:rsidR="00520555">
                        <w:t xml:space="preserve"> 2023</w:t>
                      </w:r>
                    </w:p>
                    <w:p w14:paraId="30659E90" w14:textId="302BE218" w:rsidR="004A6C33" w:rsidRDefault="004A6C33" w:rsidP="00F74E08">
                      <w:pPr>
                        <w:pStyle w:val="PText-Titelcyan"/>
                      </w:pPr>
                    </w:p>
                    <w:p w14:paraId="31206B09" w14:textId="77777777" w:rsidR="0077497B" w:rsidRPr="00A15D8C" w:rsidRDefault="00E02684" w:rsidP="00F74E08">
                      <w:pPr>
                        <w:pStyle w:val="PText-Titelcyan"/>
                      </w:pPr>
                      <w:r>
                        <w:tab/>
                      </w:r>
                      <w:r w:rsidR="00801208" w:rsidRPr="00F74E08">
                        <w:rPr>
                          <w:color w:val="000000" w:themeColor="text1"/>
                        </w:rPr>
                        <w:t>Treffpunkt</w:t>
                      </w:r>
                    </w:p>
                    <w:p w14:paraId="43B7109C" w14:textId="08120C75" w:rsidR="0077497B" w:rsidRPr="0077497B" w:rsidRDefault="0077497B" w:rsidP="00A03F71">
                      <w:pPr>
                        <w:pStyle w:val="PText13pt"/>
                        <w:rPr>
                          <w:b/>
                          <w:bCs/>
                        </w:rPr>
                      </w:pPr>
                      <w:r>
                        <w:tab/>
                      </w:r>
                      <w:r w:rsidR="00520555">
                        <w:t>0</w:t>
                      </w:r>
                      <w:r w:rsidR="00A575EB">
                        <w:t>9:00</w:t>
                      </w:r>
                      <w:r w:rsidRPr="000C44B4">
                        <w:t xml:space="preserve"> Uhr</w:t>
                      </w:r>
                      <w:r w:rsidR="00C90809">
                        <w:t xml:space="preserve"> B</w:t>
                      </w:r>
                      <w:r w:rsidRPr="0077497B">
                        <w:t xml:space="preserve">esammlung </w:t>
                      </w:r>
                      <w:r w:rsidR="00520555">
                        <w:t>Carparkplatz</w:t>
                      </w:r>
                    </w:p>
                    <w:p w14:paraId="6105106E" w14:textId="1B87FD2B" w:rsidR="0077497B" w:rsidRPr="0077497B" w:rsidRDefault="0077497B" w:rsidP="00A03F71">
                      <w:pPr>
                        <w:pStyle w:val="PText13pt"/>
                        <w:rPr>
                          <w:b/>
                          <w:bCs/>
                        </w:rPr>
                      </w:pPr>
                      <w:r>
                        <w:tab/>
                      </w:r>
                      <w:r w:rsidR="00520555">
                        <w:t>Sihlquai</w:t>
                      </w:r>
                      <w:r w:rsidR="00C90809">
                        <w:t xml:space="preserve"> in Zürich</w:t>
                      </w:r>
                    </w:p>
                    <w:p w14:paraId="7D50ADCF" w14:textId="46BF0DFA" w:rsidR="001A0AEA" w:rsidRPr="0077497B" w:rsidRDefault="0077497B" w:rsidP="00A03F71">
                      <w:pPr>
                        <w:pStyle w:val="PText13pt"/>
                        <w:rPr>
                          <w:b/>
                          <w:bCs/>
                        </w:rPr>
                      </w:pPr>
                      <w:r w:rsidRPr="0077497B">
                        <w:tab/>
                      </w:r>
                    </w:p>
                    <w:p w14:paraId="7E02882C" w14:textId="3451263B" w:rsidR="0077497B" w:rsidRPr="0077497B" w:rsidRDefault="0077497B" w:rsidP="000C44B4">
                      <w:pPr>
                        <w:pStyle w:val="PText13pt"/>
                        <w:rPr>
                          <w:b/>
                          <w:bCs/>
                        </w:rPr>
                      </w:pPr>
                      <w:r w:rsidRPr="0077497B">
                        <w:tab/>
                      </w:r>
                      <w:r w:rsidR="00520555">
                        <w:t>09</w:t>
                      </w:r>
                      <w:r w:rsidRPr="0077497B">
                        <w:t>:</w:t>
                      </w:r>
                      <w:r w:rsidR="00A575EB">
                        <w:t>30</w:t>
                      </w:r>
                      <w:r w:rsidR="005A179F">
                        <w:t xml:space="preserve"> </w:t>
                      </w:r>
                      <w:r w:rsidRPr="0077497B">
                        <w:t xml:space="preserve">Uhr Abfahrt </w:t>
                      </w:r>
                      <w:r w:rsidR="00801208">
                        <w:t xml:space="preserve">mit </w:t>
                      </w:r>
                      <w:r w:rsidR="00F60238">
                        <w:t xml:space="preserve">dem </w:t>
                      </w:r>
                      <w:r w:rsidRPr="0077497B">
                        <w:t>Car nach</w:t>
                      </w:r>
                    </w:p>
                    <w:p w14:paraId="13578AFC" w14:textId="622C7379" w:rsidR="00B308DC" w:rsidRDefault="0077497B" w:rsidP="000C44B4">
                      <w:pPr>
                        <w:pStyle w:val="PText13pt"/>
                      </w:pPr>
                      <w:r w:rsidRPr="0077497B">
                        <w:tab/>
                      </w:r>
                      <w:r w:rsidR="00A575EB">
                        <w:t>Solothurn</w:t>
                      </w:r>
                      <w:r w:rsidR="00520555">
                        <w:t xml:space="preserve"> </w:t>
                      </w:r>
                    </w:p>
                    <w:p w14:paraId="27423DB7" w14:textId="46618BFB" w:rsidR="00520555" w:rsidRDefault="00520555" w:rsidP="000C44B4">
                      <w:pPr>
                        <w:pStyle w:val="PText13pt"/>
                      </w:pPr>
                      <w:r>
                        <w:tab/>
                      </w:r>
                      <w:r w:rsidR="00A575EB">
                        <w:t>11:</w:t>
                      </w:r>
                      <w:r w:rsidR="00FE7BAF">
                        <w:t xml:space="preserve">00 </w:t>
                      </w:r>
                      <w:r w:rsidR="00A575EB">
                        <w:t>Uhr Ankunft in St. Niklausen</w:t>
                      </w:r>
                    </w:p>
                    <w:p w14:paraId="2C525AB1" w14:textId="28CA99A3" w:rsidR="00520555" w:rsidRDefault="00520555" w:rsidP="000C44B4">
                      <w:pPr>
                        <w:pStyle w:val="PText13pt"/>
                        <w:rPr>
                          <w:b/>
                          <w:bCs/>
                        </w:rPr>
                      </w:pPr>
                    </w:p>
                    <w:p w14:paraId="7F74BD08" w14:textId="77777777" w:rsidR="0084220F" w:rsidRDefault="0084220F" w:rsidP="000C44B4">
                      <w:pPr>
                        <w:pStyle w:val="PText13pt"/>
                        <w:rPr>
                          <w:b/>
                          <w:bCs/>
                        </w:rPr>
                      </w:pPr>
                    </w:p>
                    <w:p w14:paraId="1643FB81" w14:textId="62010811" w:rsidR="00A575EB" w:rsidRDefault="0077497B" w:rsidP="00A575EB">
                      <w:pPr>
                        <w:pStyle w:val="PText13pt"/>
                        <w:rPr>
                          <w:b/>
                          <w:bCs/>
                        </w:rPr>
                      </w:pPr>
                      <w:r w:rsidRPr="0077497B">
                        <w:tab/>
                      </w:r>
                      <w:r w:rsidR="00A575EB">
                        <w:t>11:30 Uhr</w:t>
                      </w:r>
                      <w:r w:rsidR="00A575EB" w:rsidRPr="0077497B">
                        <w:t xml:space="preserve"> </w:t>
                      </w:r>
                      <w:r w:rsidR="00A575EB">
                        <w:t xml:space="preserve">gemeinsames Mittagessen </w:t>
                      </w:r>
                    </w:p>
                    <w:p w14:paraId="22495529" w14:textId="587E47B5" w:rsidR="00A575EB" w:rsidRDefault="00A575EB" w:rsidP="00A575EB">
                      <w:pPr>
                        <w:pStyle w:val="PText13pt"/>
                      </w:pPr>
                      <w:r>
                        <w:tab/>
                        <w:t xml:space="preserve">im </w:t>
                      </w:r>
                      <w:proofErr w:type="spellStart"/>
                      <w:r>
                        <w:t>Alterszenrum</w:t>
                      </w:r>
                      <w:proofErr w:type="spellEnd"/>
                      <w:r>
                        <w:t xml:space="preserve"> </w:t>
                      </w:r>
                      <w:proofErr w:type="spellStart"/>
                      <w:r>
                        <w:t>Wengistein</w:t>
                      </w:r>
                      <w:proofErr w:type="spellEnd"/>
                    </w:p>
                    <w:p w14:paraId="0AE4A4D1" w14:textId="77777777" w:rsidR="0084220F" w:rsidRDefault="0084220F" w:rsidP="00A575EB">
                      <w:pPr>
                        <w:pStyle w:val="PText13pt"/>
                      </w:pPr>
                    </w:p>
                    <w:p w14:paraId="3AA55D2A" w14:textId="77777777" w:rsidR="00A575EB" w:rsidRPr="001F7D49" w:rsidRDefault="00A575EB" w:rsidP="00A575EB">
                      <w:pPr>
                        <w:pStyle w:val="PText13pt"/>
                        <w:rPr>
                          <w:b/>
                          <w:bCs/>
                        </w:rPr>
                      </w:pPr>
                    </w:p>
                    <w:p w14:paraId="3EBB9049" w14:textId="228ECCC8" w:rsidR="001F7D49" w:rsidRPr="001F7D49" w:rsidRDefault="001F7D49" w:rsidP="001F7D49">
                      <w:pPr>
                        <w:pStyle w:val="Default"/>
                        <w:ind w:left="1985"/>
                        <w:rPr>
                          <w:rFonts w:ascii="PlusSansNormal-Regular" w:eastAsiaTheme="minorEastAsia" w:hAnsi="PlusSansNormal-Regular" w:cstheme="minorBidi"/>
                          <w:color w:val="000000" w:themeColor="text1"/>
                          <w:sz w:val="26"/>
                          <w:szCs w:val="26"/>
                        </w:rPr>
                      </w:pPr>
                      <w:r w:rsidRPr="001F7D49">
                        <w:rPr>
                          <w:rFonts w:ascii="PlusSansNormal-Regular" w:eastAsiaTheme="minorEastAsia" w:hAnsi="PlusSansNormal-Regular" w:cstheme="minorBidi"/>
                          <w:color w:val="000000" w:themeColor="text1"/>
                          <w:sz w:val="26"/>
                          <w:szCs w:val="26"/>
                        </w:rPr>
                        <w:t xml:space="preserve">13:45 Uhr Pilgerweg durch die </w:t>
                      </w:r>
                      <w:proofErr w:type="spellStart"/>
                      <w:r w:rsidRPr="001F7D49">
                        <w:rPr>
                          <w:rFonts w:ascii="PlusSansNormal-Regular" w:eastAsiaTheme="minorEastAsia" w:hAnsi="PlusSansNormal-Regular" w:cstheme="minorBidi"/>
                          <w:color w:val="000000" w:themeColor="text1"/>
                          <w:sz w:val="26"/>
                          <w:szCs w:val="26"/>
                        </w:rPr>
                        <w:t>Verenaschlucht</w:t>
                      </w:r>
                      <w:proofErr w:type="spellEnd"/>
                      <w:r w:rsidRPr="001F7D49">
                        <w:rPr>
                          <w:rFonts w:ascii="PlusSansNormal-Regular" w:eastAsiaTheme="minorEastAsia" w:hAnsi="PlusSansNormal-Regular" w:cstheme="minorBidi"/>
                          <w:color w:val="000000" w:themeColor="text1"/>
                          <w:sz w:val="26"/>
                          <w:szCs w:val="26"/>
                        </w:rPr>
                        <w:t xml:space="preserve"> mit Stationen in der Schlucht, bei der Einsiedelei und den Kapellen</w:t>
                      </w:r>
                    </w:p>
                    <w:p w14:paraId="21AD27F2" w14:textId="241E9B3B" w:rsidR="00C937E3" w:rsidRDefault="001F7D49" w:rsidP="000C44B4">
                      <w:pPr>
                        <w:pStyle w:val="PText13pt"/>
                      </w:pPr>
                      <w:r>
                        <w:tab/>
                      </w:r>
                      <w:r w:rsidR="00421936">
                        <w:t xml:space="preserve"> ,</w:t>
                      </w:r>
                      <w:r w:rsidR="00A469A1">
                        <w:t xml:space="preserve"> </w:t>
                      </w:r>
                    </w:p>
                    <w:p w14:paraId="3966907A" w14:textId="77E2D1D6" w:rsidR="00EC70E6" w:rsidRDefault="001F7D49" w:rsidP="00EC70E6">
                      <w:pPr>
                        <w:pStyle w:val="PText13pt"/>
                        <w:ind w:left="1985"/>
                      </w:pPr>
                      <w:r>
                        <w:t>16:</w:t>
                      </w:r>
                      <w:r w:rsidR="00657472">
                        <w:t>00</w:t>
                      </w:r>
                      <w:r>
                        <w:t xml:space="preserve"> Uhr</w:t>
                      </w:r>
                      <w:r w:rsidRPr="0077497B">
                        <w:t xml:space="preserve"> </w:t>
                      </w:r>
                      <w:r>
                        <w:t>Gottesdienst</w:t>
                      </w:r>
                      <w:r w:rsidR="001742B9">
                        <w:t xml:space="preserve"> mit </w:t>
                      </w:r>
                      <w:r w:rsidR="001742B9" w:rsidRPr="00D81D30">
                        <w:rPr>
                          <w:sz w:val="24"/>
                          <w:szCs w:val="24"/>
                        </w:rPr>
                        <w:t>Eucharistie</w:t>
                      </w:r>
                    </w:p>
                    <w:p w14:paraId="7C23299E" w14:textId="37ED26D2" w:rsidR="0084220F" w:rsidRPr="0084220F" w:rsidRDefault="00EC70E6" w:rsidP="0084220F">
                      <w:pPr>
                        <w:pStyle w:val="PText13pt"/>
                        <w:ind w:left="1985"/>
                        <w:rPr>
                          <w:b/>
                          <w:bCs/>
                        </w:rPr>
                      </w:pPr>
                      <w:r>
                        <w:t>im Kirchenzentrum Rütten</w:t>
                      </w:r>
                      <w:r w:rsidR="001072E7">
                        <w:t>en</w:t>
                      </w:r>
                    </w:p>
                    <w:p w14:paraId="2AAACADB" w14:textId="77777777" w:rsidR="00EC70E6" w:rsidRPr="0077497B" w:rsidRDefault="00EC70E6" w:rsidP="000C44B4">
                      <w:pPr>
                        <w:pStyle w:val="PText13pt"/>
                        <w:rPr>
                          <w:b/>
                          <w:bCs/>
                        </w:rPr>
                      </w:pPr>
                    </w:p>
                    <w:p w14:paraId="4A540141" w14:textId="77777777" w:rsidR="00D71E51" w:rsidRDefault="0077497B" w:rsidP="000510AE">
                      <w:pPr>
                        <w:pStyle w:val="PText13pt"/>
                      </w:pPr>
                      <w:r w:rsidRPr="0077497B">
                        <w:tab/>
                      </w:r>
                    </w:p>
                    <w:p w14:paraId="56A32FDF" w14:textId="2F49810E" w:rsidR="0077497B" w:rsidRDefault="00D71E51" w:rsidP="000510AE">
                      <w:pPr>
                        <w:pStyle w:val="PText13pt"/>
                      </w:pPr>
                      <w:r>
                        <w:tab/>
                      </w:r>
                      <w:r w:rsidR="00801208" w:rsidRPr="00801208">
                        <w:t>17:</w:t>
                      </w:r>
                      <w:r w:rsidR="00FE7BAF">
                        <w:t>30</w:t>
                      </w:r>
                      <w:r w:rsidR="00801208" w:rsidRPr="00801208">
                        <w:t xml:space="preserve"> Uhr</w:t>
                      </w:r>
                      <w:r w:rsidR="00801208">
                        <w:t xml:space="preserve"> </w:t>
                      </w:r>
                      <w:r w:rsidR="0077497B" w:rsidRPr="0077497B">
                        <w:t>Heimfahrt nach Zürich</w:t>
                      </w:r>
                    </w:p>
                    <w:p w14:paraId="4D70511B" w14:textId="13AC575A" w:rsidR="00F60238" w:rsidRPr="0077497B" w:rsidRDefault="00F60238" w:rsidP="000510AE">
                      <w:pPr>
                        <w:pStyle w:val="PText13pt"/>
                      </w:pPr>
                      <w:r>
                        <w:tab/>
                        <w:t>1</w:t>
                      </w:r>
                      <w:r w:rsidR="00FE7BAF">
                        <w:t>9</w:t>
                      </w:r>
                      <w:r>
                        <w:t>:</w:t>
                      </w:r>
                      <w:r w:rsidR="00FE7BAF">
                        <w:t>00</w:t>
                      </w:r>
                      <w:r w:rsidR="004A6C33">
                        <w:t xml:space="preserve"> </w:t>
                      </w:r>
                      <w:r>
                        <w:t xml:space="preserve">Uhr </w:t>
                      </w:r>
                      <w:r w:rsidR="00FE7BAF">
                        <w:t xml:space="preserve">ca. </w:t>
                      </w:r>
                      <w:r>
                        <w:t>Ankunft Sihlquai Parkplatz</w:t>
                      </w:r>
                    </w:p>
                    <w:p w14:paraId="68E46381" w14:textId="7D7B471F" w:rsidR="00EE046B" w:rsidRDefault="00EE046B"/>
                    <w:p w14:paraId="1FE6FF8D" w14:textId="36D085A3" w:rsidR="008A4ADB" w:rsidRDefault="008A4ADB"/>
                    <w:p w14:paraId="78A38B17" w14:textId="351BD922" w:rsidR="008A4ADB" w:rsidRDefault="008A4ADB"/>
                    <w:p w14:paraId="0865B6DC" w14:textId="4124D0AA" w:rsidR="008A4ADB" w:rsidRDefault="008A4ADB"/>
                    <w:p w14:paraId="3C65F32F" w14:textId="2E2F1B5B" w:rsidR="008A4ADB" w:rsidRDefault="008A4ADB"/>
                    <w:p w14:paraId="60393E42" w14:textId="77777777" w:rsidR="008A4ADB" w:rsidRDefault="008A4ADB"/>
                  </w:txbxContent>
                </v:textbox>
                <w10:wrap type="square" anchorx="page" anchory="page"/>
                <w10:anchorlock/>
              </v:shape>
            </w:pict>
          </mc:Fallback>
        </mc:AlternateContent>
      </w:r>
    </w:p>
    <w:sectPr w:rsidR="00973A74" w:rsidSect="003E5A12">
      <w:headerReference w:type="even" r:id="rId28"/>
      <w:headerReference w:type="default" r:id="rId29"/>
      <w:footerReference w:type="even" r:id="rId30"/>
      <w:footerReference w:type="default" r:id="rId31"/>
      <w:headerReference w:type="first" r:id="rId32"/>
      <w:footerReference w:type="first" r:id="rId33"/>
      <w:pgSz w:w="16840" w:h="11900" w:orient="landscape" w:code="9"/>
      <w:pgMar w:top="0" w:right="0" w:bottom="0" w:left="0" w:header="124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63D79" w14:textId="77777777" w:rsidR="00C46120" w:rsidRDefault="00C46120" w:rsidP="00454B18">
      <w:r>
        <w:separator/>
      </w:r>
    </w:p>
  </w:endnote>
  <w:endnote w:type="continuationSeparator" w:id="0">
    <w:p w14:paraId="75ADA970" w14:textId="77777777" w:rsidR="00C46120" w:rsidRDefault="00C46120" w:rsidP="00454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sSansNormal-Regular">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2A4" w14:textId="77777777" w:rsidR="001072E7" w:rsidRDefault="001072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608F" w14:textId="77777777" w:rsidR="001072E7" w:rsidRDefault="001072E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AEDB" w14:textId="77777777" w:rsidR="001072E7" w:rsidRDefault="001072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50261" w14:textId="77777777" w:rsidR="00C46120" w:rsidRDefault="00C46120" w:rsidP="00454B18">
      <w:r>
        <w:separator/>
      </w:r>
    </w:p>
  </w:footnote>
  <w:footnote w:type="continuationSeparator" w:id="0">
    <w:p w14:paraId="0825F98E" w14:textId="77777777" w:rsidR="00C46120" w:rsidRDefault="00C46120" w:rsidP="00454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AD2F" w14:textId="77777777" w:rsidR="001072E7" w:rsidRDefault="001072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74DE" w14:textId="77777777" w:rsidR="001072E7" w:rsidRDefault="001072E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9419" w14:textId="6B419333" w:rsidR="002F6CEA" w:rsidRPr="002F6CEA" w:rsidRDefault="001072E7" w:rsidP="001072E7">
    <w:pPr>
      <w:pStyle w:val="Fuzeile"/>
      <w:tabs>
        <w:tab w:val="clear" w:pos="4536"/>
        <w:tab w:val="right" w:pos="8540"/>
      </w:tabs>
      <w:ind w:left="-113" w:right="-94"/>
    </w:pPr>
    <w:r>
      <w:rPr>
        <w:noProof/>
      </w:rPr>
      <w:drawing>
        <wp:anchor distT="0" distB="0" distL="114300" distR="114300" simplePos="0" relativeHeight="251662336" behindDoc="0" locked="0" layoutInCell="1" allowOverlap="1" wp14:anchorId="3FCCB90F" wp14:editId="0B86712C">
          <wp:simplePos x="0" y="0"/>
          <wp:positionH relativeFrom="column">
            <wp:posOffset>8088630</wp:posOffset>
          </wp:positionH>
          <wp:positionV relativeFrom="paragraph">
            <wp:posOffset>-203200</wp:posOffset>
          </wp:positionV>
          <wp:extent cx="2435860" cy="847725"/>
          <wp:effectExtent l="0" t="0" r="2540" b="9525"/>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35860" cy="8477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color w:val="0099FF"/>
        <w:sz w:val="28"/>
      </w:rPr>
      <w:br/>
    </w:r>
    <w:r w:rsidR="00083AE1">
      <w:rPr>
        <w:noProof/>
      </w:rPr>
      <w:drawing>
        <wp:anchor distT="0" distB="0" distL="114300" distR="114300" simplePos="0" relativeHeight="251659264" behindDoc="0" locked="0" layoutInCell="1" allowOverlap="1" wp14:anchorId="394FC996" wp14:editId="1A47B485">
          <wp:simplePos x="0" y="0"/>
          <wp:positionH relativeFrom="page">
            <wp:posOffset>5398135</wp:posOffset>
          </wp:positionH>
          <wp:positionV relativeFrom="page">
            <wp:posOffset>496570</wp:posOffset>
          </wp:positionV>
          <wp:extent cx="2184400" cy="941552"/>
          <wp:effectExtent l="0" t="0" r="0" b="0"/>
          <wp:wrapThrough wrapText="bothSides">
            <wp:wrapPolygon edited="0">
              <wp:start x="4521" y="0"/>
              <wp:lineTo x="4333" y="6996"/>
              <wp:lineTo x="0" y="10494"/>
              <wp:lineTo x="0" y="13117"/>
              <wp:lineTo x="3202" y="13992"/>
              <wp:lineTo x="3391" y="20988"/>
              <wp:lineTo x="4521" y="20988"/>
              <wp:lineTo x="21098" y="17490"/>
              <wp:lineTo x="21286" y="14866"/>
              <wp:lineTo x="17707" y="13555"/>
              <wp:lineTo x="16200" y="10494"/>
              <wp:lineTo x="5840" y="6996"/>
              <wp:lineTo x="5651" y="0"/>
              <wp:lineTo x="4521"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2">
                    <a:extLst>
                      <a:ext uri="{28A0092B-C50C-407E-A947-70E740481C1C}">
                        <a14:useLocalDpi xmlns:a14="http://schemas.microsoft.com/office/drawing/2010/main" val="0"/>
                      </a:ext>
                    </a:extLst>
                  </a:blip>
                  <a:srcRect r="21987"/>
                  <a:stretch/>
                </pic:blipFill>
                <pic:spPr bwMode="auto">
                  <a:xfrm>
                    <a:off x="0" y="0"/>
                    <a:ext cx="2184400" cy="941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FDBEB" w14:textId="6A918253" w:rsidR="00454B18" w:rsidRDefault="001072E7" w:rsidP="00950B0B">
    <w:r w:rsidRPr="002F6CEA">
      <w:rPr>
        <w:noProof/>
      </w:rPr>
      <w:drawing>
        <wp:anchor distT="0" distB="0" distL="114300" distR="114300" simplePos="0" relativeHeight="251661312" behindDoc="0" locked="0" layoutInCell="1" allowOverlap="1" wp14:anchorId="0D0CC155" wp14:editId="5036B0DB">
          <wp:simplePos x="0" y="0"/>
          <wp:positionH relativeFrom="column">
            <wp:posOffset>10076180</wp:posOffset>
          </wp:positionH>
          <wp:positionV relativeFrom="paragraph">
            <wp:posOffset>2047875</wp:posOffset>
          </wp:positionV>
          <wp:extent cx="615950" cy="1065530"/>
          <wp:effectExtent l="0" t="0" r="0" b="127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595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6501D"/>
    <w:multiLevelType w:val="multilevel"/>
    <w:tmpl w:val="0407001D"/>
    <w:styleLink w:val="PunktListenabsatz"/>
    <w:lvl w:ilvl="0">
      <w:start w:val="1"/>
      <w:numFmt w:val="bullet"/>
      <w:lvlText w:val=""/>
      <w:lvlJc w:val="left"/>
      <w:pPr>
        <w:ind w:left="360" w:hanging="360"/>
      </w:pPr>
      <w:rPr>
        <w:rFonts w:ascii="Symbol" w:hAnsi="Symbol" w:hint="default"/>
        <w:b w:val="0"/>
        <w:sz w:val="24"/>
      </w:rPr>
    </w:lvl>
    <w:lvl w:ilvl="1">
      <w:start w:val="1"/>
      <w:numFmt w:val="lowerLetter"/>
      <w:lvlText w:val="%2)"/>
      <w:lvlJc w:val="left"/>
      <w:pPr>
        <w:ind w:left="720" w:hanging="360"/>
      </w:pPr>
      <w:rPr>
        <w:rFonts w:asciiTheme="minorHAnsi" w:hAnsiTheme="minorHAnsi"/>
        <w:color w:val="7F7F7F" w:themeColor="text1" w:themeTint="80"/>
        <w:sz w:val="24"/>
      </w:rPr>
    </w:lvl>
    <w:lvl w:ilvl="2">
      <w:start w:val="1"/>
      <w:numFmt w:val="lowerLetter"/>
      <w:lvlText w:val="%3)"/>
      <w:lvlJc w:val="left"/>
      <w:pPr>
        <w:ind w:left="1080" w:hanging="360"/>
      </w:pPr>
      <w:rPr>
        <w:rFonts w:asciiTheme="minorHAnsi" w:hAnsiTheme="minorHAnsi"/>
        <w:color w:val="8EAADB" w:themeColor="accent1" w:themeTint="99"/>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FD5CC0"/>
    <w:multiLevelType w:val="multilevel"/>
    <w:tmpl w:val="0407001D"/>
    <w:styleLink w:val="PunktAuflistung"/>
    <w:lvl w:ilvl="0">
      <w:start w:val="1"/>
      <w:numFmt w:val="bullet"/>
      <w:lvlText w:val=""/>
      <w:lvlJc w:val="left"/>
      <w:pPr>
        <w:ind w:left="360" w:hanging="360"/>
      </w:pPr>
      <w:rPr>
        <w:rFonts w:ascii="Symbol" w:hAnsi="Symbol" w:hint="default"/>
        <w:color w:val="00B0F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D565A9"/>
    <w:multiLevelType w:val="hybridMultilevel"/>
    <w:tmpl w:val="8F62267A"/>
    <w:lvl w:ilvl="0" w:tplc="9558C26C">
      <w:start w:val="1"/>
      <w:numFmt w:val="bullet"/>
      <w:lvlText w:val=""/>
      <w:lvlJc w:val="left"/>
      <w:pPr>
        <w:tabs>
          <w:tab w:val="num" w:pos="454"/>
        </w:tabs>
        <w:ind w:left="454" w:hanging="454"/>
      </w:pPr>
      <w:rPr>
        <w:rFonts w:ascii="Symbol" w:hAnsi="Symbol" w:hint="default"/>
        <w:b w:val="0"/>
        <w:i w:val="0"/>
        <w:color w:val="00B0F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D767D2"/>
    <w:multiLevelType w:val="multilevel"/>
    <w:tmpl w:val="0407001D"/>
    <w:styleLink w:val="PunktListe"/>
    <w:lvl w:ilvl="0">
      <w:start w:val="1"/>
      <w:numFmt w:val="decimal"/>
      <w:lvlText w:val="%1)"/>
      <w:lvlJc w:val="left"/>
      <w:pPr>
        <w:ind w:left="360" w:hanging="360"/>
      </w:pPr>
      <w:rPr>
        <w:rFonts w:asciiTheme="minorHAnsi" w:hAnsiTheme="minorHAnsi"/>
        <w:color w:val="FF0000"/>
        <w:sz w:val="24"/>
      </w:rPr>
    </w:lvl>
    <w:lvl w:ilvl="1">
      <w:start w:val="1"/>
      <w:numFmt w:val="bullet"/>
      <w:lvlText w:val=""/>
      <w:lvlJc w:val="left"/>
      <w:pPr>
        <w:ind w:left="720" w:hanging="360"/>
      </w:pPr>
      <w:rPr>
        <w:rFonts w:ascii="Symbol" w:hAnsi="Symbol" w:hint="default"/>
        <w:color w:val="4472C4" w:themeColor="accent1"/>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8741A50"/>
    <w:multiLevelType w:val="hybridMultilevel"/>
    <w:tmpl w:val="5F6C2E5E"/>
    <w:lvl w:ilvl="0" w:tplc="3350153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B322B7F"/>
    <w:multiLevelType w:val="multilevel"/>
    <w:tmpl w:val="0407001D"/>
    <w:styleLink w:val="ListePunkt"/>
    <w:lvl w:ilvl="0">
      <w:start w:val="1"/>
      <w:numFmt w:val="bullet"/>
      <w:lvlText w:val=""/>
      <w:lvlJc w:val="left"/>
      <w:pPr>
        <w:ind w:left="360" w:hanging="360"/>
      </w:pPr>
      <w:rPr>
        <w:rFonts w:ascii="Symbol" w:hAnsi="Symbol"/>
        <w:color w:val="00B0F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4685CA7"/>
    <w:multiLevelType w:val="multilevel"/>
    <w:tmpl w:val="2E8C1F6A"/>
    <w:lvl w:ilvl="0">
      <w:start w:val="1"/>
      <w:numFmt w:val="decimal"/>
      <w:lvlText w:val="%1."/>
      <w:lvlJc w:val="left"/>
      <w:pPr>
        <w:tabs>
          <w:tab w:val="num" w:pos="360"/>
        </w:tabs>
        <w:ind w:left="360" w:hanging="360"/>
      </w:pPr>
      <w:rPr>
        <w:rFonts w:asciiTheme="minorHAnsi" w:hAnsiTheme="minorHAnsi"/>
        <w:color w:val="FF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123806"/>
    <w:multiLevelType w:val="multilevel"/>
    <w:tmpl w:val="0407001D"/>
    <w:styleLink w:val="Formatvorlage1"/>
    <w:lvl w:ilvl="0">
      <w:start w:val="1"/>
      <w:numFmt w:val="bullet"/>
      <w:lvlText w:val=""/>
      <w:lvlJc w:val="left"/>
      <w:pPr>
        <w:ind w:left="360" w:hanging="360"/>
      </w:pPr>
      <w:rPr>
        <w:rFonts w:ascii="Symbol" w:hAnsi="Symbol" w:hint="default"/>
        <w:color w:val="00B0F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BA51D86"/>
    <w:multiLevelType w:val="hybridMultilevel"/>
    <w:tmpl w:val="940E565C"/>
    <w:lvl w:ilvl="0" w:tplc="90FCADDC">
      <w:start w:val="1"/>
      <w:numFmt w:val="bullet"/>
      <w:lvlText w:val=""/>
      <w:lvlJc w:val="left"/>
      <w:pPr>
        <w:ind w:left="397" w:hanging="397"/>
      </w:pPr>
      <w:rPr>
        <w:rFonts w:ascii="Symbol" w:hAnsi="Symbol" w:hint="default"/>
        <w:b/>
        <w:i w:val="0"/>
        <w:color w:val="FF000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3"/>
  </w:num>
  <w:num w:numId="5">
    <w:abstractNumId w:val="8"/>
  </w:num>
  <w:num w:numId="6">
    <w:abstractNumId w:val="7"/>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985"/>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C33"/>
    <w:rsid w:val="00023CF9"/>
    <w:rsid w:val="0003725D"/>
    <w:rsid w:val="00047F15"/>
    <w:rsid w:val="000510AE"/>
    <w:rsid w:val="000515CF"/>
    <w:rsid w:val="00055CED"/>
    <w:rsid w:val="00083AE1"/>
    <w:rsid w:val="00084AF7"/>
    <w:rsid w:val="00086CAB"/>
    <w:rsid w:val="000B4D61"/>
    <w:rsid w:val="000C44B4"/>
    <w:rsid w:val="000F2F8A"/>
    <w:rsid w:val="001072E7"/>
    <w:rsid w:val="00107643"/>
    <w:rsid w:val="001458AF"/>
    <w:rsid w:val="0014627F"/>
    <w:rsid w:val="0017157B"/>
    <w:rsid w:val="00173209"/>
    <w:rsid w:val="00173732"/>
    <w:rsid w:val="001742B9"/>
    <w:rsid w:val="00184537"/>
    <w:rsid w:val="00192667"/>
    <w:rsid w:val="00197D41"/>
    <w:rsid w:val="001A0AEA"/>
    <w:rsid w:val="001B613A"/>
    <w:rsid w:val="001C1800"/>
    <w:rsid w:val="001F7D49"/>
    <w:rsid w:val="002003DF"/>
    <w:rsid w:val="00207244"/>
    <w:rsid w:val="00227A6D"/>
    <w:rsid w:val="00243912"/>
    <w:rsid w:val="00246D15"/>
    <w:rsid w:val="00263EFA"/>
    <w:rsid w:val="002A278C"/>
    <w:rsid w:val="002B0C85"/>
    <w:rsid w:val="002F6CEA"/>
    <w:rsid w:val="00356E83"/>
    <w:rsid w:val="00357DB4"/>
    <w:rsid w:val="003852C7"/>
    <w:rsid w:val="0039777E"/>
    <w:rsid w:val="003C21B3"/>
    <w:rsid w:val="003E478C"/>
    <w:rsid w:val="003E5A12"/>
    <w:rsid w:val="004105B5"/>
    <w:rsid w:val="00421936"/>
    <w:rsid w:val="004219A2"/>
    <w:rsid w:val="0042455A"/>
    <w:rsid w:val="00445122"/>
    <w:rsid w:val="00454B18"/>
    <w:rsid w:val="004822C5"/>
    <w:rsid w:val="004A6C33"/>
    <w:rsid w:val="004B6586"/>
    <w:rsid w:val="004C760A"/>
    <w:rsid w:val="004F27AD"/>
    <w:rsid w:val="005065DA"/>
    <w:rsid w:val="00520555"/>
    <w:rsid w:val="00527D29"/>
    <w:rsid w:val="005302D9"/>
    <w:rsid w:val="00551EA4"/>
    <w:rsid w:val="00553752"/>
    <w:rsid w:val="005672B5"/>
    <w:rsid w:val="00585059"/>
    <w:rsid w:val="00596A7A"/>
    <w:rsid w:val="005A179F"/>
    <w:rsid w:val="005B7B5C"/>
    <w:rsid w:val="005C764A"/>
    <w:rsid w:val="0060461F"/>
    <w:rsid w:val="006169A1"/>
    <w:rsid w:val="00620852"/>
    <w:rsid w:val="00624B05"/>
    <w:rsid w:val="00633BAE"/>
    <w:rsid w:val="00646E77"/>
    <w:rsid w:val="00657472"/>
    <w:rsid w:val="0066422B"/>
    <w:rsid w:val="00690582"/>
    <w:rsid w:val="0074043A"/>
    <w:rsid w:val="0077497B"/>
    <w:rsid w:val="00795DA1"/>
    <w:rsid w:val="007B0D7F"/>
    <w:rsid w:val="00801208"/>
    <w:rsid w:val="0084220F"/>
    <w:rsid w:val="00854D37"/>
    <w:rsid w:val="00854DFF"/>
    <w:rsid w:val="008872A4"/>
    <w:rsid w:val="008A1B10"/>
    <w:rsid w:val="008A4ADB"/>
    <w:rsid w:val="008B01CB"/>
    <w:rsid w:val="008B1205"/>
    <w:rsid w:val="008D2BD1"/>
    <w:rsid w:val="008E4699"/>
    <w:rsid w:val="008F6F02"/>
    <w:rsid w:val="00916941"/>
    <w:rsid w:val="00950B0B"/>
    <w:rsid w:val="00973A74"/>
    <w:rsid w:val="00982744"/>
    <w:rsid w:val="00984645"/>
    <w:rsid w:val="009952AC"/>
    <w:rsid w:val="00997B29"/>
    <w:rsid w:val="009A1FDF"/>
    <w:rsid w:val="009A4B31"/>
    <w:rsid w:val="009B763A"/>
    <w:rsid w:val="009E22BE"/>
    <w:rsid w:val="009F5C45"/>
    <w:rsid w:val="00A03F71"/>
    <w:rsid w:val="00A15D8C"/>
    <w:rsid w:val="00A469A1"/>
    <w:rsid w:val="00A575EB"/>
    <w:rsid w:val="00A7522A"/>
    <w:rsid w:val="00A75379"/>
    <w:rsid w:val="00AB1900"/>
    <w:rsid w:val="00AB48C3"/>
    <w:rsid w:val="00AF045A"/>
    <w:rsid w:val="00B308DC"/>
    <w:rsid w:val="00B742AE"/>
    <w:rsid w:val="00B8186D"/>
    <w:rsid w:val="00BD7574"/>
    <w:rsid w:val="00BF1029"/>
    <w:rsid w:val="00BF129F"/>
    <w:rsid w:val="00C11E1D"/>
    <w:rsid w:val="00C25B85"/>
    <w:rsid w:val="00C46120"/>
    <w:rsid w:val="00C62FD7"/>
    <w:rsid w:val="00C633FE"/>
    <w:rsid w:val="00C74B6B"/>
    <w:rsid w:val="00C77DC9"/>
    <w:rsid w:val="00C90809"/>
    <w:rsid w:val="00C937E3"/>
    <w:rsid w:val="00CD21AB"/>
    <w:rsid w:val="00CE05F9"/>
    <w:rsid w:val="00CE2B8D"/>
    <w:rsid w:val="00CE4691"/>
    <w:rsid w:val="00D05196"/>
    <w:rsid w:val="00D55CD5"/>
    <w:rsid w:val="00D71E51"/>
    <w:rsid w:val="00DA5E6B"/>
    <w:rsid w:val="00DC1881"/>
    <w:rsid w:val="00DC637D"/>
    <w:rsid w:val="00DD4960"/>
    <w:rsid w:val="00E02684"/>
    <w:rsid w:val="00E127D5"/>
    <w:rsid w:val="00E4024F"/>
    <w:rsid w:val="00E92C52"/>
    <w:rsid w:val="00E96EE9"/>
    <w:rsid w:val="00EA7384"/>
    <w:rsid w:val="00EC269C"/>
    <w:rsid w:val="00EC70E6"/>
    <w:rsid w:val="00EE046B"/>
    <w:rsid w:val="00F1716F"/>
    <w:rsid w:val="00F275E8"/>
    <w:rsid w:val="00F40FB1"/>
    <w:rsid w:val="00F522DE"/>
    <w:rsid w:val="00F60238"/>
    <w:rsid w:val="00F632C0"/>
    <w:rsid w:val="00F74E08"/>
    <w:rsid w:val="00FB3BCF"/>
    <w:rsid w:val="00FC3F01"/>
    <w:rsid w:val="00FE7BA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9DC3F"/>
  <w15:chartTrackingRefBased/>
  <w15:docId w15:val="{C790E6FC-1CDE-4477-BC03-7FC670E42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27D5"/>
    <w:rPr>
      <w:rFonts w:ascii="PlusSansNormal-Regular" w:eastAsiaTheme="minorEastAsia" w:hAnsi="PlusSansNormal-Regular"/>
      <w:sz w:val="20"/>
    </w:rPr>
  </w:style>
  <w:style w:type="paragraph" w:styleId="berschrift1">
    <w:name w:val="heading 1"/>
    <w:aliases w:val="Überschrift 16 Pt"/>
    <w:basedOn w:val="PText13pt"/>
    <w:next w:val="PText13pt"/>
    <w:link w:val="berschrift1Zchn"/>
    <w:autoRedefine/>
    <w:uiPriority w:val="9"/>
    <w:rsid w:val="002B0C85"/>
    <w:pPr>
      <w:keepNext/>
      <w:keepLines/>
      <w:spacing w:before="120" w:after="120"/>
      <w:outlineLvl w:val="0"/>
    </w:pPr>
    <w:rPr>
      <w:rFonts w:eastAsiaTheme="majorEastAsia" w:cstheme="majorBidi"/>
      <w:b/>
      <w:color w:val="00A3DB"/>
      <w:sz w:val="32"/>
      <w:szCs w:val="32"/>
    </w:rPr>
  </w:style>
  <w:style w:type="paragraph" w:styleId="berschrift2">
    <w:name w:val="heading 2"/>
    <w:basedOn w:val="Standard"/>
    <w:next w:val="Standard"/>
    <w:link w:val="berschrift2Zchn"/>
    <w:uiPriority w:val="9"/>
    <w:unhideWhenUsed/>
    <w:rsid w:val="006169A1"/>
    <w:pPr>
      <w:keepNext/>
      <w:keepLines/>
      <w:spacing w:before="40"/>
      <w:outlineLvl w:val="1"/>
    </w:pPr>
    <w:rPr>
      <w:rFonts w:asciiTheme="majorHAnsi" w:eastAsiaTheme="majorEastAsia" w:hAnsiTheme="majorHAnsi" w:cstheme="majorBidi"/>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6 Pt Zchn"/>
    <w:basedOn w:val="Absatz-Standardschriftart"/>
    <w:link w:val="berschrift1"/>
    <w:uiPriority w:val="9"/>
    <w:rsid w:val="002B0C85"/>
    <w:rPr>
      <w:rFonts w:ascii="PlusSansNormal-Regular" w:eastAsiaTheme="majorEastAsia" w:hAnsi="PlusSansNormal-Regular" w:cstheme="majorBidi"/>
      <w:b/>
      <w:color w:val="00A3DB"/>
      <w:sz w:val="32"/>
      <w:szCs w:val="32"/>
    </w:rPr>
  </w:style>
  <w:style w:type="paragraph" w:customStyle="1" w:styleId="PText13pt">
    <w:name w:val="P_Text_13 pt"/>
    <w:basedOn w:val="Standard"/>
    <w:qFormat/>
    <w:rsid w:val="000510AE"/>
    <w:pPr>
      <w:tabs>
        <w:tab w:val="left" w:pos="1985"/>
      </w:tabs>
    </w:pPr>
    <w:rPr>
      <w:color w:val="000000" w:themeColor="text1"/>
      <w:sz w:val="26"/>
      <w:szCs w:val="26"/>
    </w:rPr>
  </w:style>
  <w:style w:type="character" w:customStyle="1" w:styleId="berschrift2Zchn">
    <w:name w:val="Überschrift 2 Zchn"/>
    <w:basedOn w:val="Absatz-Standardschriftart"/>
    <w:link w:val="berschrift2"/>
    <w:uiPriority w:val="9"/>
    <w:rsid w:val="006169A1"/>
    <w:rPr>
      <w:rFonts w:asciiTheme="majorHAnsi" w:eastAsiaTheme="majorEastAsia" w:hAnsiTheme="majorHAnsi" w:cstheme="majorBidi"/>
      <w:color w:val="000000" w:themeColor="text1"/>
      <w:sz w:val="26"/>
      <w:szCs w:val="26"/>
    </w:rPr>
  </w:style>
  <w:style w:type="numbering" w:customStyle="1" w:styleId="PunktListenabsatz">
    <w:name w:val="Punkt Listenabsatz"/>
    <w:basedOn w:val="KeineListe"/>
    <w:uiPriority w:val="99"/>
    <w:rsid w:val="00CD21AB"/>
    <w:pPr>
      <w:numPr>
        <w:numId w:val="3"/>
      </w:numPr>
    </w:pPr>
  </w:style>
  <w:style w:type="numbering" w:customStyle="1" w:styleId="PunktListe">
    <w:name w:val="Punkt Liste"/>
    <w:basedOn w:val="KeineListe"/>
    <w:uiPriority w:val="99"/>
    <w:rsid w:val="00CD21AB"/>
    <w:pPr>
      <w:numPr>
        <w:numId w:val="4"/>
      </w:numPr>
    </w:pPr>
  </w:style>
  <w:style w:type="numbering" w:customStyle="1" w:styleId="Formatvorlage1">
    <w:name w:val="Formatvorlage1"/>
    <w:basedOn w:val="KeineListe"/>
    <w:uiPriority w:val="99"/>
    <w:rsid w:val="00CD21AB"/>
    <w:pPr>
      <w:numPr>
        <w:numId w:val="6"/>
      </w:numPr>
    </w:pPr>
  </w:style>
  <w:style w:type="numbering" w:customStyle="1" w:styleId="ListePunkt">
    <w:name w:val="Liste Punkt"/>
    <w:basedOn w:val="KeineListe"/>
    <w:uiPriority w:val="99"/>
    <w:rsid w:val="00CD21AB"/>
    <w:pPr>
      <w:numPr>
        <w:numId w:val="7"/>
      </w:numPr>
    </w:pPr>
  </w:style>
  <w:style w:type="numbering" w:customStyle="1" w:styleId="PunktAuflistung">
    <w:name w:val="Punkt Auflistung"/>
    <w:basedOn w:val="KeineListe"/>
    <w:uiPriority w:val="99"/>
    <w:rsid w:val="00CD21AB"/>
    <w:pPr>
      <w:numPr>
        <w:numId w:val="8"/>
      </w:numPr>
    </w:pPr>
  </w:style>
  <w:style w:type="paragraph" w:styleId="Liste">
    <w:name w:val="List"/>
    <w:basedOn w:val="Standard"/>
    <w:uiPriority w:val="99"/>
    <w:semiHidden/>
    <w:unhideWhenUsed/>
    <w:rsid w:val="00CD21AB"/>
    <w:pPr>
      <w:ind w:left="283" w:hanging="283"/>
      <w:contextualSpacing/>
    </w:pPr>
  </w:style>
  <w:style w:type="paragraph" w:customStyle="1" w:styleId="H1Titelgrosswhite">
    <w:name w:val="H1 Titel_gross_white"/>
    <w:basedOn w:val="Standard"/>
    <w:qFormat/>
    <w:rsid w:val="00173209"/>
    <w:rPr>
      <w:b/>
      <w:bCs/>
      <w:color w:val="FFFFFF" w:themeColor="background1"/>
      <w:sz w:val="56"/>
      <w:szCs w:val="56"/>
    </w:rPr>
  </w:style>
  <w:style w:type="paragraph" w:customStyle="1" w:styleId="H2Titelmittelwhite">
    <w:name w:val="H2_Titel_mittel_white"/>
    <w:basedOn w:val="Standard"/>
    <w:qFormat/>
    <w:rsid w:val="00173209"/>
    <w:pPr>
      <w:spacing w:line="276" w:lineRule="auto"/>
    </w:pPr>
    <w:rPr>
      <w:b/>
      <w:bCs/>
      <w:color w:val="FFFFFF" w:themeColor="background1"/>
      <w:sz w:val="36"/>
      <w:szCs w:val="36"/>
    </w:rPr>
  </w:style>
  <w:style w:type="paragraph" w:customStyle="1" w:styleId="PText-Titelcyan">
    <w:name w:val="P_Text-Titel_cyan"/>
    <w:basedOn w:val="Standard"/>
    <w:qFormat/>
    <w:rsid w:val="000510AE"/>
    <w:pPr>
      <w:tabs>
        <w:tab w:val="left" w:pos="1985"/>
      </w:tabs>
    </w:pPr>
    <w:rPr>
      <w:b/>
      <w:bCs/>
      <w:color w:val="00A3DA"/>
      <w:sz w:val="26"/>
      <w:szCs w:val="26"/>
    </w:rPr>
  </w:style>
  <w:style w:type="table" w:styleId="Tabellenraster">
    <w:name w:val="Table Grid"/>
    <w:basedOn w:val="NormaleTabelle"/>
    <w:uiPriority w:val="39"/>
    <w:rsid w:val="00BF1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77497B"/>
    <w:rPr>
      <w:rFonts w:eastAsiaTheme="minorEastAsia"/>
    </w:rPr>
  </w:style>
  <w:style w:type="paragraph" w:customStyle="1" w:styleId="H3Titelkleinwhite">
    <w:name w:val="H3_Titel_klein_white"/>
    <w:basedOn w:val="Standard"/>
    <w:autoRedefine/>
    <w:qFormat/>
    <w:rsid w:val="00F522DE"/>
    <w:rPr>
      <w:b/>
      <w:color w:val="FFFFFF" w:themeColor="background1"/>
      <w:sz w:val="32"/>
    </w:rPr>
  </w:style>
  <w:style w:type="paragraph" w:styleId="Kopfzeile">
    <w:name w:val="header"/>
    <w:basedOn w:val="Standard"/>
    <w:link w:val="KopfzeileZchn"/>
    <w:uiPriority w:val="99"/>
    <w:unhideWhenUsed/>
    <w:rsid w:val="00F40FB1"/>
    <w:pPr>
      <w:tabs>
        <w:tab w:val="center" w:pos="4536"/>
        <w:tab w:val="right" w:pos="9072"/>
      </w:tabs>
    </w:pPr>
  </w:style>
  <w:style w:type="paragraph" w:styleId="Fuzeile">
    <w:name w:val="footer"/>
    <w:basedOn w:val="Standard"/>
    <w:link w:val="FuzeileZchn"/>
    <w:uiPriority w:val="99"/>
    <w:unhideWhenUsed/>
    <w:rsid w:val="00454B18"/>
    <w:pPr>
      <w:tabs>
        <w:tab w:val="center" w:pos="4536"/>
        <w:tab w:val="right" w:pos="9072"/>
      </w:tabs>
    </w:pPr>
  </w:style>
  <w:style w:type="character" w:customStyle="1" w:styleId="FuzeileZchn">
    <w:name w:val="Fußzeile Zchn"/>
    <w:basedOn w:val="Absatz-Standardschriftart"/>
    <w:link w:val="Fuzeile"/>
    <w:uiPriority w:val="99"/>
    <w:rsid w:val="00454B18"/>
    <w:rPr>
      <w:rFonts w:ascii="PlusSansNormal-Regular" w:eastAsiaTheme="minorEastAsia" w:hAnsi="PlusSansNormal-Regular"/>
      <w:b w:val="0"/>
      <w:sz w:val="20"/>
    </w:rPr>
  </w:style>
  <w:style w:type="character" w:customStyle="1" w:styleId="KopfzeileZchn">
    <w:name w:val="Kopfzeile Zchn"/>
    <w:basedOn w:val="Absatz-Standardschriftart"/>
    <w:link w:val="Kopfzeile"/>
    <w:uiPriority w:val="99"/>
    <w:rsid w:val="00F40FB1"/>
    <w:rPr>
      <w:rFonts w:ascii="PlusSansNormal-Regular" w:eastAsiaTheme="minorEastAsia" w:hAnsi="PlusSansNormal-Regular"/>
      <w:b w:val="0"/>
      <w:sz w:val="20"/>
    </w:rPr>
  </w:style>
  <w:style w:type="character" w:styleId="NichtaufgelsteErwhnung">
    <w:name w:val="Unresolved Mention"/>
    <w:basedOn w:val="Absatz-Standardschriftart"/>
    <w:uiPriority w:val="99"/>
    <w:semiHidden/>
    <w:unhideWhenUsed/>
    <w:rsid w:val="00950B0B"/>
    <w:rPr>
      <w:rFonts w:ascii="PlusSansNormal-Regular" w:hAnsi="PlusSansNormal-Regular"/>
      <w:b w:val="0"/>
      <w:color w:val="605E5C"/>
      <w:sz w:val="20"/>
      <w:shd w:val="clear" w:color="auto" w:fill="E1DFDD"/>
    </w:rPr>
  </w:style>
  <w:style w:type="character" w:styleId="BesuchterLink">
    <w:name w:val="FollowedHyperlink"/>
    <w:basedOn w:val="Absatz-Standardschriftart"/>
    <w:uiPriority w:val="99"/>
    <w:semiHidden/>
    <w:unhideWhenUsed/>
    <w:rsid w:val="00950B0B"/>
    <w:rPr>
      <w:rFonts w:ascii="PlusSansNormal-Regular" w:hAnsi="PlusSansNormal-Regular"/>
      <w:b w:val="0"/>
      <w:color w:val="954F72" w:themeColor="followedHyperlink"/>
      <w:sz w:val="20"/>
      <w:u w:val="single"/>
    </w:rPr>
  </w:style>
  <w:style w:type="paragraph" w:customStyle="1" w:styleId="Default">
    <w:name w:val="Default"/>
    <w:rsid w:val="009A4B31"/>
    <w:pPr>
      <w:autoSpaceDE w:val="0"/>
      <w:autoSpaceDN w:val="0"/>
      <w:adjustRightInd w:val="0"/>
    </w:pPr>
    <w:rPr>
      <w:rFonts w:ascii="Calibri" w:hAnsi="Calibri" w:cs="Calibri"/>
      <w:color w:val="000000"/>
    </w:rPr>
  </w:style>
  <w:style w:type="character" w:styleId="Kommentarzeichen">
    <w:name w:val="annotation reference"/>
    <w:basedOn w:val="Absatz-Standardschriftart"/>
    <w:uiPriority w:val="99"/>
    <w:semiHidden/>
    <w:unhideWhenUsed/>
    <w:rsid w:val="009A4B31"/>
    <w:rPr>
      <w:sz w:val="16"/>
      <w:szCs w:val="16"/>
    </w:rPr>
  </w:style>
  <w:style w:type="character" w:styleId="Hyperlink">
    <w:name w:val="Hyperlink"/>
    <w:basedOn w:val="Absatz-Standardschriftart"/>
    <w:uiPriority w:val="99"/>
    <w:unhideWhenUsed/>
    <w:rsid w:val="001845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779378">
      <w:bodyDiv w:val="1"/>
      <w:marLeft w:val="0"/>
      <w:marRight w:val="0"/>
      <w:marTop w:val="0"/>
      <w:marBottom w:val="0"/>
      <w:divBdr>
        <w:top w:val="none" w:sz="0" w:space="0" w:color="auto"/>
        <w:left w:val="none" w:sz="0" w:space="0" w:color="auto"/>
        <w:bottom w:val="none" w:sz="0" w:space="0" w:color="auto"/>
        <w:right w:val="none" w:sz="0" w:space="0" w:color="auto"/>
      </w:divBdr>
    </w:div>
    <w:div w:id="608633407">
      <w:bodyDiv w:val="1"/>
      <w:marLeft w:val="0"/>
      <w:marRight w:val="0"/>
      <w:marTop w:val="0"/>
      <w:marBottom w:val="0"/>
      <w:divBdr>
        <w:top w:val="none" w:sz="0" w:space="0" w:color="auto"/>
        <w:left w:val="none" w:sz="0" w:space="0" w:color="auto"/>
        <w:bottom w:val="none" w:sz="0" w:space="0" w:color="auto"/>
        <w:right w:val="none" w:sz="0" w:space="0" w:color="auto"/>
      </w:divBdr>
    </w:div>
    <w:div w:id="613633803">
      <w:bodyDiv w:val="1"/>
      <w:marLeft w:val="0"/>
      <w:marRight w:val="0"/>
      <w:marTop w:val="0"/>
      <w:marBottom w:val="0"/>
      <w:divBdr>
        <w:top w:val="none" w:sz="0" w:space="0" w:color="auto"/>
        <w:left w:val="none" w:sz="0" w:space="0" w:color="auto"/>
        <w:bottom w:val="none" w:sz="0" w:space="0" w:color="auto"/>
        <w:right w:val="none" w:sz="0" w:space="0" w:color="auto"/>
      </w:divBdr>
    </w:div>
    <w:div w:id="840045533">
      <w:bodyDiv w:val="1"/>
      <w:marLeft w:val="0"/>
      <w:marRight w:val="0"/>
      <w:marTop w:val="0"/>
      <w:marBottom w:val="0"/>
      <w:divBdr>
        <w:top w:val="none" w:sz="0" w:space="0" w:color="auto"/>
        <w:left w:val="none" w:sz="0" w:space="0" w:color="auto"/>
        <w:bottom w:val="none" w:sz="0" w:space="0" w:color="auto"/>
        <w:right w:val="none" w:sz="0" w:space="0" w:color="auto"/>
      </w:divBdr>
    </w:div>
    <w:div w:id="1719626223">
      <w:bodyDiv w:val="1"/>
      <w:marLeft w:val="0"/>
      <w:marRight w:val="0"/>
      <w:marTop w:val="0"/>
      <w:marBottom w:val="0"/>
      <w:divBdr>
        <w:top w:val="none" w:sz="0" w:space="0" w:color="auto"/>
        <w:left w:val="none" w:sz="0" w:space="0" w:color="auto"/>
        <w:bottom w:val="none" w:sz="0" w:space="0" w:color="auto"/>
        <w:right w:val="none" w:sz="0" w:space="0" w:color="auto"/>
      </w:divBdr>
    </w:div>
    <w:div w:id="201722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ehindertenseelsorge.ch" TargetMode="External"/><Relationship Id="rId13" Type="http://schemas.openxmlformats.org/officeDocument/2006/relationships/image" Target="media/image3.jpeg"/><Relationship Id="rId18" Type="http://schemas.openxmlformats.org/officeDocument/2006/relationships/hyperlink" Target="http://www.behindertenseelsorge.ch/"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s://www.instagram.com/zhkath/?hl=de" TargetMode="External"/><Relationship Id="rId25" Type="http://schemas.openxmlformats.org/officeDocument/2006/relationships/image" Target="media/image11.gi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behindertenseelsorge.ch/"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gif"/><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www.linkedin.com/company/kath-behindertenseelsorge-im-kanton-z&#252;rich/"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info@behindertenseelsorge.ch" TargetMode="External"/><Relationship Id="rId14" Type="http://schemas.openxmlformats.org/officeDocument/2006/relationships/hyperlink" Target="https://www.facebook.com/zhkath/"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emf"/><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S:\Behseso_Team%20(Team%20Folder)\4_Seelsorge\4.3_Angebote\2022%2012%2003%20Themen-WE-Einsiedeln\1.%20Organisation_\Einladung%20Einsiedeln%20ne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180000" tIns="180000" rIns="180000" bIns="180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Einladung Einsiedeln neu.dotx</Template>
  <TotalTime>0</TotalTime>
  <Pages>2</Pages>
  <Words>3</Words>
  <Characters>24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Niggl</dc:creator>
  <cp:keywords/>
  <dc:description/>
  <cp:lastModifiedBy>Nadja Niggl</cp:lastModifiedBy>
  <cp:revision>8</cp:revision>
  <cp:lastPrinted>2023-04-04T13:45:00Z</cp:lastPrinted>
  <dcterms:created xsi:type="dcterms:W3CDTF">2023-04-04T13:04:00Z</dcterms:created>
  <dcterms:modified xsi:type="dcterms:W3CDTF">2023-04-18T09:48:00Z</dcterms:modified>
</cp:coreProperties>
</file>